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09" w:rsidRDefault="00980609" w:rsidP="00980609">
      <w:pPr>
        <w:rPr>
          <w:rFonts w:ascii="David" w:hAnsi="David" w:cs="David"/>
          <w:b/>
          <w:bCs/>
          <w:color w:val="0066FF"/>
          <w:sz w:val="28"/>
          <w:szCs w:val="28"/>
          <w:rtl/>
        </w:rPr>
      </w:pPr>
    </w:p>
    <w:p w:rsidR="00E672E5" w:rsidRPr="00980609" w:rsidRDefault="00E672E5" w:rsidP="00980609">
      <w:pPr>
        <w:rPr>
          <w:rFonts w:ascii="David" w:hAnsi="David" w:cs="David"/>
          <w:b/>
          <w:bCs/>
          <w:color w:val="0066FF"/>
          <w:sz w:val="28"/>
          <w:szCs w:val="28"/>
          <w:rtl/>
        </w:rPr>
      </w:pPr>
      <w:r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מחולל </w:t>
      </w:r>
      <w:r w:rsidR="00DC21C7"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ה- </w:t>
      </w:r>
      <w:r w:rsidR="00DC21C7" w:rsidRPr="00980609">
        <w:rPr>
          <w:rFonts w:ascii="David" w:hAnsi="David" w:cs="David" w:hint="cs"/>
          <w:b/>
          <w:bCs/>
          <w:color w:val="0066FF"/>
          <w:sz w:val="28"/>
          <w:szCs w:val="28"/>
        </w:rPr>
        <w:t>CV</w:t>
      </w:r>
      <w:r w:rsidR="00DC21C7"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 הוא</w:t>
      </w:r>
      <w:r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 תוכנת עריכת קורות החיים</w:t>
      </w:r>
      <w:r w:rsidR="00DC21C7"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>.</w:t>
      </w:r>
      <w:r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 התוכנה נבנתה במטרה להקל על מועמדים/חברי סגל בכתיבתו ועריכתו של הקובץ.</w:t>
      </w:r>
    </w:p>
    <w:p w:rsidR="00E672E5" w:rsidRDefault="00DC21C7" w:rsidP="00980609">
      <w:pPr>
        <w:pBdr>
          <w:bottom w:val="single" w:sz="12" w:space="1" w:color="auto"/>
        </w:pBdr>
        <w:rPr>
          <w:rFonts w:ascii="David" w:hAnsi="David" w:cs="David"/>
          <w:b/>
          <w:bCs/>
          <w:color w:val="0066FF"/>
          <w:sz w:val="28"/>
          <w:szCs w:val="28"/>
          <w:rtl/>
        </w:rPr>
      </w:pPr>
      <w:r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 xml:space="preserve">לנוחיותך, </w:t>
      </w:r>
      <w:r w:rsidR="00E672E5"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>להלן מספר דגשים לשימוש בתוכנה</w:t>
      </w:r>
      <w:r w:rsidRPr="00980609">
        <w:rPr>
          <w:rFonts w:ascii="David" w:hAnsi="David" w:cs="David" w:hint="cs"/>
          <w:b/>
          <w:bCs/>
          <w:color w:val="0066FF"/>
          <w:sz w:val="28"/>
          <w:szCs w:val="28"/>
          <w:rtl/>
        </w:rPr>
        <w:t>.</w:t>
      </w:r>
    </w:p>
    <w:p w:rsidR="00980609" w:rsidRDefault="00980609" w:rsidP="00980609">
      <w:pPr>
        <w:pBdr>
          <w:bottom w:val="single" w:sz="12" w:space="1" w:color="auto"/>
        </w:pBdr>
        <w:rPr>
          <w:rFonts w:ascii="David" w:hAnsi="David" w:cs="David"/>
          <w:b/>
          <w:bCs/>
          <w:color w:val="0066FF"/>
          <w:sz w:val="28"/>
          <w:szCs w:val="28"/>
          <w:rtl/>
        </w:rPr>
      </w:pPr>
    </w:p>
    <w:p w:rsidR="00DC21C7" w:rsidRDefault="00DC21C7" w:rsidP="00E672E5">
      <w:pPr>
        <w:jc w:val="center"/>
        <w:rPr>
          <w:rFonts w:ascii="David" w:hAnsi="David" w:cs="David"/>
          <w:sz w:val="28"/>
          <w:szCs w:val="28"/>
          <w:rtl/>
        </w:rPr>
      </w:pPr>
    </w:p>
    <w:p w:rsidR="00E672E5" w:rsidRPr="00E672E5" w:rsidRDefault="00E672E5" w:rsidP="00E672E5">
      <w:pPr>
        <w:rPr>
          <w:rFonts w:ascii="David" w:hAnsi="David" w:cs="David"/>
          <w:sz w:val="28"/>
          <w:szCs w:val="28"/>
          <w:rtl/>
        </w:rPr>
      </w:pPr>
      <w:r w:rsidRPr="00E672E5">
        <w:rPr>
          <w:rFonts w:ascii="David" w:hAnsi="David" w:cs="David"/>
          <w:b/>
          <w:bCs/>
          <w:sz w:val="28"/>
          <w:szCs w:val="28"/>
          <w:u w:val="single"/>
          <w:rtl/>
        </w:rPr>
        <w:t>דגשים</w:t>
      </w:r>
      <w:r w:rsidRPr="00E672E5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כלליים</w:t>
      </w:r>
      <w:r w:rsidRPr="00E672E5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למילוי קורות החיים במחולל</w:t>
      </w:r>
    </w:p>
    <w:p w:rsid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 w:hint="cs"/>
          <w:sz w:val="24"/>
          <w:szCs w:val="24"/>
          <w:rtl/>
        </w:rPr>
        <w:t>חשוב</w:t>
      </w:r>
      <w:r w:rsidRPr="00E672E5">
        <w:rPr>
          <w:rFonts w:ascii="David" w:hAnsi="David" w:cs="David"/>
          <w:sz w:val="24"/>
          <w:szCs w:val="24"/>
          <w:rtl/>
        </w:rPr>
        <w:t xml:space="preserve"> לוודא כי כל החומר ה</w:t>
      </w:r>
      <w:r w:rsidRPr="00E672E5">
        <w:rPr>
          <w:rFonts w:ascii="David" w:hAnsi="David" w:cs="David" w:hint="cs"/>
          <w:sz w:val="24"/>
          <w:szCs w:val="24"/>
          <w:rtl/>
        </w:rPr>
        <w:t xml:space="preserve">מוזן במחולל </w:t>
      </w:r>
      <w:r w:rsidRPr="00E672E5">
        <w:rPr>
          <w:rFonts w:ascii="David" w:hAnsi="David" w:cs="David"/>
          <w:sz w:val="24"/>
          <w:szCs w:val="24"/>
          <w:rtl/>
        </w:rPr>
        <w:t xml:space="preserve">כתוב </w:t>
      </w:r>
      <w:r w:rsidRPr="00E672E5">
        <w:rPr>
          <w:rFonts w:ascii="David" w:hAnsi="David" w:cs="David"/>
          <w:b/>
          <w:bCs/>
          <w:color w:val="FF0000"/>
          <w:sz w:val="24"/>
          <w:szCs w:val="24"/>
          <w:rtl/>
        </w:rPr>
        <w:t>באנגלית</w:t>
      </w:r>
      <w:r w:rsidRPr="00E672E5">
        <w:rPr>
          <w:rFonts w:ascii="David" w:hAnsi="David" w:cs="David"/>
          <w:color w:val="FF0000"/>
          <w:sz w:val="24"/>
          <w:szCs w:val="24"/>
          <w:rtl/>
        </w:rPr>
        <w:t xml:space="preserve">. </w:t>
      </w:r>
      <w:r w:rsidRPr="00E672E5">
        <w:rPr>
          <w:rFonts w:ascii="David" w:hAnsi="David" w:cs="David"/>
          <w:sz w:val="24"/>
          <w:szCs w:val="24"/>
          <w:rtl/>
        </w:rPr>
        <w:t xml:space="preserve">המחולל אינו </w:t>
      </w:r>
      <w:r w:rsidR="00DC21C7">
        <w:rPr>
          <w:rFonts w:ascii="David" w:hAnsi="David" w:cs="David" w:hint="cs"/>
          <w:sz w:val="24"/>
          <w:szCs w:val="24"/>
          <w:rtl/>
        </w:rPr>
        <w:t>"</w:t>
      </w:r>
      <w:r w:rsidRPr="00E672E5">
        <w:rPr>
          <w:rFonts w:ascii="David" w:hAnsi="David" w:cs="David"/>
          <w:sz w:val="24"/>
          <w:szCs w:val="24"/>
          <w:rtl/>
        </w:rPr>
        <w:t>יודע</w:t>
      </w:r>
      <w:r w:rsidR="00DC21C7">
        <w:rPr>
          <w:rFonts w:ascii="David" w:hAnsi="David" w:cs="David" w:hint="cs"/>
          <w:sz w:val="24"/>
          <w:szCs w:val="24"/>
          <w:rtl/>
        </w:rPr>
        <w:t>"</w:t>
      </w:r>
      <w:r w:rsidRPr="00E672E5">
        <w:rPr>
          <w:rFonts w:ascii="David" w:hAnsi="David" w:cs="David"/>
          <w:sz w:val="24"/>
          <w:szCs w:val="24"/>
          <w:rtl/>
        </w:rPr>
        <w:t xml:space="preserve"> לתרגם ולקרוא שפות אחרות</w:t>
      </w:r>
      <w:r w:rsidRPr="00E672E5">
        <w:rPr>
          <w:rFonts w:ascii="David" w:hAnsi="David" w:cs="David" w:hint="cs"/>
          <w:sz w:val="24"/>
          <w:szCs w:val="24"/>
          <w:rtl/>
        </w:rPr>
        <w:t>,</w:t>
      </w:r>
      <w:r w:rsidRPr="00E672E5">
        <w:rPr>
          <w:rFonts w:ascii="David" w:hAnsi="David" w:cs="David"/>
          <w:sz w:val="24"/>
          <w:szCs w:val="24"/>
          <w:rtl/>
        </w:rPr>
        <w:t xml:space="preserve"> לכן יש לוודא כי כל החומר מתורגם לאנגלית </w:t>
      </w:r>
      <w:r w:rsidRPr="00E672E5">
        <w:rPr>
          <w:rFonts w:ascii="David" w:hAnsi="David" w:cs="David" w:hint="cs"/>
          <w:sz w:val="24"/>
          <w:szCs w:val="24"/>
          <w:rtl/>
        </w:rPr>
        <w:t>מראש</w:t>
      </w:r>
      <w:r w:rsidRPr="00E672E5">
        <w:rPr>
          <w:rFonts w:ascii="David" w:hAnsi="David" w:cs="David"/>
          <w:sz w:val="24"/>
          <w:szCs w:val="24"/>
          <w:rtl/>
        </w:rPr>
        <w:t xml:space="preserve">. </w:t>
      </w:r>
    </w:p>
    <w:p w:rsidR="00490B41" w:rsidRPr="00490B41" w:rsidRDefault="00490B41" w:rsidP="00490B41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David" w:hAnsi="David" w:cs="David"/>
          <w:sz w:val="24"/>
          <w:szCs w:val="24"/>
        </w:rPr>
      </w:pPr>
      <w:r w:rsidRPr="00490B41">
        <w:rPr>
          <w:rFonts w:ascii="David" w:hAnsi="David" w:cs="David"/>
          <w:sz w:val="24"/>
          <w:szCs w:val="24"/>
          <w:rtl/>
        </w:rPr>
        <w:t>בממשק העלאת התמונה האישית, יש להשתמש בתמונה ברוחב</w:t>
      </w:r>
      <w:r w:rsidRPr="00490B41">
        <w:rPr>
          <w:rFonts w:ascii="David" w:hAnsi="David" w:cs="David"/>
          <w:b/>
          <w:bCs/>
          <w:color w:val="FF0000"/>
          <w:sz w:val="24"/>
          <w:szCs w:val="24"/>
          <w:rtl/>
        </w:rPr>
        <w:t xml:space="preserve"> 600 פיקסלים</w:t>
      </w:r>
      <w:r w:rsidRPr="00490B41">
        <w:rPr>
          <w:rFonts w:ascii="David" w:hAnsi="David" w:cs="David"/>
          <w:sz w:val="24"/>
          <w:szCs w:val="24"/>
          <w:rtl/>
        </w:rPr>
        <w:t xml:space="preserve"> מקסימום.</w:t>
      </w:r>
      <w:bookmarkStart w:id="0" w:name="_GoBack"/>
      <w:bookmarkEnd w:id="0"/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  <w:rtl/>
        </w:rPr>
      </w:pPr>
      <w:r w:rsidRPr="00E672E5">
        <w:rPr>
          <w:rFonts w:ascii="David" w:hAnsi="David" w:cs="David" w:hint="cs"/>
          <w:sz w:val="24"/>
          <w:szCs w:val="24"/>
          <w:rtl/>
        </w:rPr>
        <w:t xml:space="preserve">חשוב לבצע שמירה, אנא וודאו </w:t>
      </w:r>
      <w:r w:rsidR="00DC21C7">
        <w:rPr>
          <w:rFonts w:ascii="David" w:hAnsi="David" w:cs="David" w:hint="cs"/>
          <w:sz w:val="24"/>
          <w:szCs w:val="24"/>
          <w:rtl/>
        </w:rPr>
        <w:t>זאת.</w:t>
      </w:r>
    </w:p>
    <w:p w:rsidR="00E672E5" w:rsidRPr="00E672E5" w:rsidRDefault="00E672E5" w:rsidP="00DC21C7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  <w:rtl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בסעיפים שאינם רלוונטיים עבורכם </w:t>
      </w:r>
      <w:r w:rsidR="00DC21C7">
        <w:rPr>
          <w:rFonts w:ascii="David" w:hAnsi="David" w:cs="David" w:hint="cs"/>
          <w:sz w:val="24"/>
          <w:szCs w:val="24"/>
          <w:rtl/>
        </w:rPr>
        <w:t xml:space="preserve">אותם </w:t>
      </w:r>
      <w:r w:rsidRPr="00E672E5">
        <w:rPr>
          <w:rFonts w:ascii="David" w:hAnsi="David" w:cs="David"/>
          <w:sz w:val="24"/>
          <w:szCs w:val="24"/>
          <w:rtl/>
        </w:rPr>
        <w:t>אינכם ממלאים</w:t>
      </w:r>
      <w:r w:rsidR="00DC21C7">
        <w:rPr>
          <w:rFonts w:ascii="David" w:hAnsi="David" w:cs="David" w:hint="cs"/>
          <w:sz w:val="24"/>
          <w:szCs w:val="24"/>
          <w:rtl/>
        </w:rPr>
        <w:t xml:space="preserve"> -</w:t>
      </w:r>
      <w:r w:rsidRPr="00E672E5">
        <w:rPr>
          <w:rFonts w:ascii="David" w:hAnsi="David" w:cs="David"/>
          <w:sz w:val="24"/>
          <w:szCs w:val="24"/>
          <w:rtl/>
        </w:rPr>
        <w:t xml:space="preserve"> יש למחוק את ברירת המחדל המופיעה (</w:t>
      </w:r>
      <w:r w:rsidRPr="00E672E5">
        <w:rPr>
          <w:rFonts w:ascii="David" w:hAnsi="David" w:cs="David"/>
          <w:sz w:val="24"/>
          <w:szCs w:val="24"/>
        </w:rPr>
        <w:t>Israel</w:t>
      </w:r>
      <w:r w:rsidRPr="00E672E5">
        <w:rPr>
          <w:rFonts w:ascii="David" w:hAnsi="David" w:cs="David"/>
          <w:sz w:val="24"/>
          <w:szCs w:val="24"/>
          <w:rtl/>
        </w:rPr>
        <w:t xml:space="preserve">) ולסמן בראשית הרשימה את המילה </w:t>
      </w:r>
      <w:r w:rsidRPr="00E672E5">
        <w:rPr>
          <w:rFonts w:ascii="David" w:hAnsi="David" w:cs="David"/>
          <w:b/>
          <w:bCs/>
          <w:color w:val="FF0000"/>
          <w:sz w:val="24"/>
          <w:szCs w:val="24"/>
        </w:rPr>
        <w:t>Select</w:t>
      </w:r>
      <w:r w:rsidRPr="00E672E5">
        <w:rPr>
          <w:rFonts w:ascii="David" w:hAnsi="David" w:cs="David"/>
          <w:b/>
          <w:bCs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  <w:rtl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אנא וודאו כי הנכם ממלאים את דרגתכם האקדמית הנכונה </w:t>
      </w:r>
      <w:r w:rsidRPr="00E672E5">
        <w:rPr>
          <w:rFonts w:ascii="David" w:hAnsi="David" w:cs="David"/>
          <w:b/>
          <w:bCs/>
          <w:color w:val="FF0000"/>
          <w:sz w:val="24"/>
          <w:szCs w:val="24"/>
          <w:rtl/>
        </w:rPr>
        <w:t>ליום הגשת הקובץ</w:t>
      </w:r>
      <w:r w:rsidRPr="00E672E5">
        <w:rPr>
          <w:rFonts w:ascii="David" w:hAnsi="David" w:cs="David"/>
          <w:sz w:val="24"/>
          <w:szCs w:val="24"/>
          <w:rtl/>
        </w:rPr>
        <w:t xml:space="preserve"> ולא את הדרגה המבוקשת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בסעיף </w:t>
      </w:r>
      <w:r w:rsidRPr="00E672E5">
        <w:rPr>
          <w:rFonts w:ascii="David" w:hAnsi="David" w:cs="David"/>
          <w:sz w:val="24"/>
          <w:szCs w:val="24"/>
        </w:rPr>
        <w:t>)</w:t>
      </w:r>
      <w:r w:rsidRPr="00E672E5">
        <w:rPr>
          <w:rFonts w:ascii="David" w:hAnsi="David" w:cs="David"/>
          <w:sz w:val="24"/>
          <w:szCs w:val="24"/>
          <w:rtl/>
        </w:rPr>
        <w:t>04</w:t>
      </w:r>
      <w:r w:rsidRPr="00E672E5">
        <w:rPr>
          <w:rFonts w:ascii="David" w:hAnsi="David" w:cs="David" w:hint="cs"/>
          <w:sz w:val="24"/>
          <w:szCs w:val="24"/>
          <w:rtl/>
        </w:rPr>
        <w:t>)</w:t>
      </w:r>
      <w:r w:rsidRPr="00E672E5">
        <w:rPr>
          <w:rFonts w:ascii="David" w:hAnsi="David" w:cs="David"/>
          <w:sz w:val="24"/>
          <w:szCs w:val="24"/>
        </w:rPr>
        <w:t xml:space="preserve">Teaching Experience </w:t>
      </w:r>
      <w:r w:rsidRPr="00E672E5">
        <w:rPr>
          <w:rFonts w:ascii="David" w:hAnsi="David" w:cs="David"/>
          <w:sz w:val="24"/>
          <w:szCs w:val="24"/>
          <w:rtl/>
        </w:rPr>
        <w:t>- יש לתאר את התפקיד בכמה משפטים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בסעיף </w:t>
      </w:r>
      <w:r w:rsidRPr="00E672E5">
        <w:rPr>
          <w:rFonts w:ascii="David" w:hAnsi="David" w:cs="David" w:hint="cs"/>
          <w:sz w:val="24"/>
          <w:szCs w:val="24"/>
          <w:rtl/>
        </w:rPr>
        <w:t>(</w:t>
      </w:r>
      <w:r w:rsidRPr="00E672E5">
        <w:rPr>
          <w:rFonts w:ascii="David" w:hAnsi="David" w:cs="David"/>
          <w:sz w:val="24"/>
          <w:szCs w:val="24"/>
          <w:rtl/>
        </w:rPr>
        <w:t>05</w:t>
      </w:r>
      <w:r w:rsidRPr="00E672E5">
        <w:rPr>
          <w:rFonts w:ascii="David" w:hAnsi="David" w:cs="David" w:hint="cs"/>
          <w:sz w:val="24"/>
          <w:szCs w:val="24"/>
          <w:rtl/>
        </w:rPr>
        <w:t>)</w:t>
      </w:r>
      <w:r w:rsidRPr="00E672E5">
        <w:rPr>
          <w:rFonts w:ascii="David" w:hAnsi="David" w:cs="David"/>
          <w:sz w:val="24"/>
          <w:szCs w:val="24"/>
          <w:rtl/>
        </w:rPr>
        <w:t xml:space="preserve"> </w:t>
      </w:r>
      <w:r w:rsidRPr="00E672E5">
        <w:rPr>
          <w:rFonts w:ascii="David" w:hAnsi="David" w:cs="David"/>
          <w:sz w:val="24"/>
          <w:szCs w:val="24"/>
        </w:rPr>
        <w:t>Technion Activities</w:t>
      </w:r>
      <w:r w:rsidRPr="00E672E5">
        <w:rPr>
          <w:rFonts w:ascii="David" w:hAnsi="David" w:cs="David" w:hint="cs"/>
          <w:sz w:val="24"/>
          <w:szCs w:val="24"/>
          <w:rtl/>
        </w:rPr>
        <w:t xml:space="preserve"> -</w:t>
      </w:r>
      <w:r w:rsidRPr="00E672E5">
        <w:rPr>
          <w:rFonts w:ascii="David" w:hAnsi="David" w:cs="David"/>
          <w:sz w:val="24"/>
          <w:szCs w:val="24"/>
          <w:rtl/>
        </w:rPr>
        <w:t xml:space="preserve"> מומלץ להוסיף כל פעילות ציבורית או חברות בגוף ציבורי בהם אתם לוקחים חלק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  <w:rtl/>
        </w:rPr>
      </w:pPr>
      <w:r w:rsidRPr="00E672E5">
        <w:rPr>
          <w:rFonts w:ascii="David" w:hAnsi="David" w:cs="David"/>
          <w:sz w:val="24"/>
          <w:szCs w:val="24"/>
          <w:rtl/>
        </w:rPr>
        <w:t>את המאמרים יש ל</w:t>
      </w:r>
      <w:r w:rsidRPr="00E672E5">
        <w:rPr>
          <w:rFonts w:ascii="David" w:hAnsi="David" w:cs="David" w:hint="cs"/>
          <w:sz w:val="24"/>
          <w:szCs w:val="24"/>
          <w:rtl/>
        </w:rPr>
        <w:t xml:space="preserve">רשום בסדר כרונולוגי </w:t>
      </w:r>
      <w:r w:rsidRPr="00DC21C7">
        <w:rPr>
          <w:rFonts w:ascii="David" w:hAnsi="David" w:cs="David"/>
          <w:sz w:val="24"/>
          <w:szCs w:val="24"/>
          <w:u w:val="single"/>
          <w:rtl/>
        </w:rPr>
        <w:t>מהישן לחדש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DC21C7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>ב</w:t>
      </w:r>
      <w:r w:rsidRPr="00E672E5">
        <w:rPr>
          <w:rFonts w:ascii="David" w:hAnsi="David" w:cs="David" w:hint="cs"/>
          <w:sz w:val="24"/>
          <w:szCs w:val="24"/>
          <w:rtl/>
        </w:rPr>
        <w:t>סעיפים</w:t>
      </w:r>
      <w:r w:rsidRPr="00E672E5">
        <w:rPr>
          <w:rFonts w:ascii="David" w:hAnsi="David" w:cs="David"/>
          <w:sz w:val="24"/>
          <w:szCs w:val="24"/>
        </w:rPr>
        <w:t xml:space="preserve">Publications (9) / </w:t>
      </w:r>
      <w:r w:rsidRPr="00E672E5">
        <w:rPr>
          <w:rFonts w:ascii="David" w:hAnsi="David" w:cs="David"/>
          <w:sz w:val="24"/>
          <w:szCs w:val="24"/>
          <w:lang w:val="en"/>
        </w:rPr>
        <w:t xml:space="preserve">Conferences (10) </w:t>
      </w:r>
      <w:r w:rsidRPr="00E672E5">
        <w:rPr>
          <w:rFonts w:ascii="David" w:hAnsi="David" w:cs="David" w:hint="cs"/>
          <w:sz w:val="24"/>
          <w:szCs w:val="24"/>
          <w:rtl/>
          <w:lang w:val="en"/>
        </w:rPr>
        <w:t xml:space="preserve"> </w:t>
      </w:r>
      <w:r w:rsidRPr="00E672E5">
        <w:rPr>
          <w:rFonts w:ascii="David" w:hAnsi="David" w:cs="David"/>
          <w:sz w:val="24"/>
          <w:szCs w:val="24"/>
        </w:rPr>
        <w:t xml:space="preserve"> </w:t>
      </w:r>
      <w:r w:rsidRPr="00E672E5">
        <w:rPr>
          <w:rFonts w:ascii="David" w:hAnsi="David" w:cs="David"/>
          <w:sz w:val="24"/>
          <w:szCs w:val="24"/>
          <w:rtl/>
        </w:rPr>
        <w:t>יש לוודא כי כל תת סעיף ימוספר בנפרד</w:t>
      </w:r>
      <w:r w:rsidRPr="00E672E5">
        <w:rPr>
          <w:rFonts w:ascii="David" w:hAnsi="David" w:cs="David" w:hint="cs"/>
          <w:sz w:val="24"/>
          <w:szCs w:val="24"/>
          <w:rtl/>
        </w:rPr>
        <w:t xml:space="preserve"> והספרור יחל מחדש: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Theses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1.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2.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3.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 </w:t>
      </w:r>
      <w:r w:rsidRPr="00E672E5">
        <w:rPr>
          <w:rFonts w:ascii="David" w:hAnsi="David" w:cs="David"/>
          <w:sz w:val="24"/>
          <w:szCs w:val="24"/>
        </w:rPr>
        <w:t>Basic research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1.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2.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3.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Clinical research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1.</w:t>
      </w:r>
    </w:p>
    <w:p w:rsidR="00E672E5" w:rsidRPr="00E672E5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2.</w:t>
      </w:r>
    </w:p>
    <w:p w:rsidR="00E672E5" w:rsidRPr="009F343B" w:rsidRDefault="00E672E5" w:rsidP="00E672E5">
      <w:pPr>
        <w:pStyle w:val="ListParagraph"/>
        <w:jc w:val="right"/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</w:rPr>
        <w:t>3.</w:t>
      </w:r>
    </w:p>
    <w:p w:rsidR="00E672E5" w:rsidRPr="00E672E5" w:rsidRDefault="00E672E5" w:rsidP="00E672E5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E672E5">
        <w:rPr>
          <w:rFonts w:ascii="David" w:hAnsi="David" w:cs="David"/>
          <w:b/>
          <w:bCs/>
          <w:sz w:val="24"/>
          <w:szCs w:val="24"/>
          <w:u w:val="single"/>
          <w:rtl/>
        </w:rPr>
        <w:t>דגשים בנושא בחירת תצורת שם פרסום</w:t>
      </w:r>
      <w:r w:rsidRPr="00E672E5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</w:t>
      </w:r>
      <w:r w:rsidRPr="00E672E5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 </w:t>
      </w:r>
      <w:r w:rsidRPr="00E672E5">
        <w:rPr>
          <w:rFonts w:ascii="David" w:hAnsi="David" w:cs="David"/>
          <w:b/>
          <w:bCs/>
          <w:sz w:val="24"/>
          <w:szCs w:val="24"/>
          <w:u w:val="single"/>
        </w:rPr>
        <w:t>Publication Name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יש לבחור תצורת שם </w:t>
      </w:r>
      <w:r w:rsidRPr="00DC21C7">
        <w:rPr>
          <w:rFonts w:ascii="David" w:hAnsi="David" w:cs="David"/>
          <w:b/>
          <w:bCs/>
          <w:color w:val="FF0000"/>
          <w:sz w:val="24"/>
          <w:szCs w:val="24"/>
          <w:rtl/>
        </w:rPr>
        <w:t>אחת</w:t>
      </w:r>
      <w:r w:rsidRPr="00E672E5">
        <w:rPr>
          <w:rFonts w:ascii="David" w:hAnsi="David" w:cs="David"/>
          <w:sz w:val="24"/>
          <w:szCs w:val="24"/>
          <w:rtl/>
        </w:rPr>
        <w:t xml:space="preserve"> בלבד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>אנא וודאו כי תצורה זו מופיעה בכל הפרסומים בצורה זהה ללא נקודות או פסיקים (לפני או אחרי השם)</w:t>
      </w:r>
      <w:r w:rsidRPr="00E672E5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E672E5">
        <w:rPr>
          <w:rFonts w:ascii="David" w:hAnsi="David" w:cs="David"/>
          <w:sz w:val="24"/>
          <w:szCs w:val="24"/>
          <w:rtl/>
        </w:rPr>
        <w:t>יש להקפיד על עקביות שם הפרסום</w:t>
      </w:r>
      <w:r w:rsidRPr="00E672E5">
        <w:rPr>
          <w:rFonts w:ascii="David" w:hAnsi="David" w:cs="David" w:hint="cs"/>
          <w:sz w:val="24"/>
          <w:szCs w:val="24"/>
          <w:rtl/>
        </w:rPr>
        <w:t>. במידה וישנו שם פרסום נוסף</w:t>
      </w:r>
      <w:r w:rsidR="00DC21C7">
        <w:rPr>
          <w:rFonts w:ascii="David" w:hAnsi="David" w:cs="David" w:hint="cs"/>
          <w:sz w:val="24"/>
          <w:szCs w:val="24"/>
          <w:rtl/>
        </w:rPr>
        <w:t xml:space="preserve"> </w:t>
      </w:r>
      <w:r w:rsidRPr="00E672E5">
        <w:rPr>
          <w:rFonts w:ascii="David" w:hAnsi="David" w:cs="David" w:hint="cs"/>
          <w:sz w:val="24"/>
          <w:szCs w:val="24"/>
          <w:rtl/>
        </w:rPr>
        <w:t>(שם קודם/נוסף) יש להוסיף כוכביות לצד השם (ראו דוגמה מטה)</w:t>
      </w:r>
      <w:r w:rsidR="00DC21C7">
        <w:rPr>
          <w:rFonts w:ascii="David" w:hAnsi="David" w:cs="David" w:hint="cs"/>
          <w:sz w:val="24"/>
          <w:szCs w:val="24"/>
          <w:rtl/>
        </w:rPr>
        <w:t>.</w:t>
      </w:r>
    </w:p>
    <w:p w:rsidR="00E672E5" w:rsidRPr="00E672E5" w:rsidRDefault="00E672E5" w:rsidP="00E672E5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  <w:rtl/>
        </w:rPr>
      </w:pPr>
      <w:r w:rsidRPr="00E672E5">
        <w:rPr>
          <w:rFonts w:ascii="David" w:hAnsi="David" w:cs="David"/>
          <w:sz w:val="24"/>
          <w:szCs w:val="24"/>
          <w:rtl/>
        </w:rPr>
        <w:t xml:space="preserve">במאמרים בהם </w:t>
      </w:r>
      <w:r w:rsidRPr="00E672E5">
        <w:rPr>
          <w:rFonts w:ascii="David" w:hAnsi="David" w:cs="David" w:hint="cs"/>
          <w:sz w:val="24"/>
          <w:szCs w:val="24"/>
          <w:rtl/>
        </w:rPr>
        <w:t xml:space="preserve">ישנם </w:t>
      </w:r>
      <w:r w:rsidRPr="00E672E5">
        <w:rPr>
          <w:rFonts w:ascii="David" w:hAnsi="David" w:cs="David"/>
          <w:sz w:val="24"/>
          <w:szCs w:val="24"/>
          <w:rtl/>
        </w:rPr>
        <w:t>מספר מחברים, אנא שימו לב כי יש רווח בין שם המחבר לפסיק</w:t>
      </w:r>
      <w:r w:rsidRPr="00E672E5">
        <w:rPr>
          <w:rFonts w:ascii="David" w:hAnsi="David" w:cs="David" w:hint="cs"/>
          <w:sz w:val="24"/>
          <w:szCs w:val="24"/>
          <w:rtl/>
        </w:rPr>
        <w:t xml:space="preserve"> </w:t>
      </w:r>
      <w:r w:rsidRPr="00E672E5">
        <w:rPr>
          <w:rFonts w:ascii="David" w:hAnsi="David" w:cs="David"/>
          <w:sz w:val="24"/>
          <w:szCs w:val="24"/>
          <w:rtl/>
        </w:rPr>
        <w:t>/</w:t>
      </w:r>
      <w:r w:rsidRPr="00E672E5">
        <w:rPr>
          <w:rFonts w:ascii="David" w:hAnsi="David" w:cs="David" w:hint="cs"/>
          <w:sz w:val="24"/>
          <w:szCs w:val="24"/>
          <w:rtl/>
        </w:rPr>
        <w:t xml:space="preserve"> ל</w:t>
      </w:r>
      <w:r w:rsidRPr="00E672E5">
        <w:rPr>
          <w:rFonts w:ascii="David" w:hAnsi="David" w:cs="David"/>
          <w:sz w:val="24"/>
          <w:szCs w:val="24"/>
          <w:rtl/>
        </w:rPr>
        <w:t>נקוד</w:t>
      </w:r>
      <w:r w:rsidRPr="00E672E5">
        <w:rPr>
          <w:rFonts w:ascii="David" w:hAnsi="David" w:cs="David" w:hint="cs"/>
          <w:sz w:val="24"/>
          <w:szCs w:val="24"/>
          <w:rtl/>
        </w:rPr>
        <w:t>ה.</w:t>
      </w: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לנוחיותכם</w:t>
      </w:r>
      <w:r w:rsidR="00DC21C7"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- להלן דוגמאות:</w:t>
      </w:r>
    </w:p>
    <w:p w:rsidR="00E672E5" w:rsidRDefault="00537A55" w:rsidP="00E672E5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2059691</wp:posOffset>
                </wp:positionH>
                <wp:positionV relativeFrom="paragraph">
                  <wp:posOffset>3133421</wp:posOffset>
                </wp:positionV>
                <wp:extent cx="1701579" cy="0"/>
                <wp:effectExtent l="0" t="76200" r="1333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57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57FA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left:0;text-align:left;margin-left:162.2pt;margin-top:246.75pt;width:13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 w:rsidR="00E672E5" w:rsidRPr="00E672E5">
        <w:rPr>
          <w:rFonts w:ascii="David" w:hAnsi="David" w:cs="David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2934335</wp:posOffset>
                </wp:positionV>
                <wp:extent cx="2733040" cy="937895"/>
                <wp:effectExtent l="0" t="0" r="10160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2E5" w:rsidRPr="00E672E5" w:rsidRDefault="00E672E5" w:rsidP="00E672E5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E672E5">
                              <w:rPr>
                                <w:rFonts w:ascii="David" w:hAnsi="David" w:cs="David"/>
                                <w:rtl/>
                              </w:rPr>
                              <w:t xml:space="preserve">תצורת השם בה </w:t>
                            </w:r>
                            <w:r w:rsidR="00537A55" w:rsidRPr="00E672E5">
                              <w:rPr>
                                <w:rFonts w:ascii="David" w:hAnsi="David" w:cs="David" w:hint="cs"/>
                                <w:rtl/>
                              </w:rPr>
                              <w:t>הנכם</w:t>
                            </w:r>
                            <w:r w:rsidRPr="00E672E5">
                              <w:rPr>
                                <w:rFonts w:ascii="David" w:hAnsi="David" w:cs="David"/>
                                <w:rtl/>
                              </w:rPr>
                              <w:t xml:space="preserve"> מופיעים הפרסומים, ניתן להכניס שם אחד בלבד ולכן חשוב מאוד כי בכל הפרסומים שמכם יופיע בתצורה זהה.</w:t>
                            </w:r>
                          </w:p>
                          <w:p w:rsidR="00E672E5" w:rsidRPr="00E672E5" w:rsidRDefault="00E672E5" w:rsidP="00E672E5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E672E5">
                              <w:rPr>
                                <w:rFonts w:ascii="David" w:hAnsi="David" w:cs="David"/>
                                <w:rtl/>
                              </w:rPr>
                              <w:t>****השם יופיע ללא נקודות/ פסיקים/ כוכביות או כל סימון אחר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1pt;margin-top:231.05pt;width:215.2pt;height:73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" filled="f" strokecolor="black [3213]">
                <v:textbox>
                  <w:txbxContent>
                    <w:p w:rsidR="00E672E5" w:rsidRPr="00E672E5" w:rsidRDefault="00E672E5" w:rsidP="00E672E5">
                      <w:pPr>
                        <w:rPr>
                          <w:rFonts w:ascii="David" w:hAnsi="David" w:cs="David"/>
                          <w:rtl/>
                        </w:rPr>
                      </w:pPr>
                      <w:r w:rsidRPr="00E672E5">
                        <w:rPr>
                          <w:rFonts w:ascii="David" w:hAnsi="David" w:cs="David"/>
                          <w:rtl/>
                        </w:rPr>
                        <w:t xml:space="preserve">תצורת השם בה </w:t>
                      </w:r>
                      <w:r w:rsidR="00537A55" w:rsidRPr="00E672E5">
                        <w:rPr>
                          <w:rFonts w:ascii="David" w:hAnsi="David" w:cs="David" w:hint="cs"/>
                          <w:rtl/>
                        </w:rPr>
                        <w:t>הנכם</w:t>
                      </w:r>
                      <w:r w:rsidRPr="00E672E5">
                        <w:rPr>
                          <w:rFonts w:ascii="David" w:hAnsi="David" w:cs="David"/>
                          <w:rtl/>
                        </w:rPr>
                        <w:t xml:space="preserve"> מופיעים הפרסומים, ניתן להכניס שם אחד בלבד ולכן חשוב מאוד כי בכל הפרסומים שמכם יופיע בתצורה זהה.</w:t>
                      </w:r>
                    </w:p>
                    <w:p w:rsidR="00E672E5" w:rsidRPr="00E672E5" w:rsidRDefault="00E672E5" w:rsidP="00E672E5">
                      <w:pPr>
                        <w:rPr>
                          <w:rFonts w:ascii="David" w:hAnsi="David" w:cs="David"/>
                        </w:rPr>
                      </w:pPr>
                      <w:r w:rsidRPr="00E672E5">
                        <w:rPr>
                          <w:rFonts w:ascii="David" w:hAnsi="David" w:cs="David"/>
                          <w:rtl/>
                        </w:rPr>
                        <w:t>****השם יופיע ללא נקודות/ פסיקים/ כוכביות או כל סימון אחר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72E5">
        <w:rPr>
          <w:rFonts w:ascii="David" w:hAnsi="David" w:cs="Davi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7EF91" wp14:editId="1F1E4679">
                <wp:simplePos x="0" y="0"/>
                <wp:positionH relativeFrom="column">
                  <wp:posOffset>2202318</wp:posOffset>
                </wp:positionH>
                <wp:positionV relativeFrom="paragraph">
                  <wp:posOffset>2576830</wp:posOffset>
                </wp:positionV>
                <wp:extent cx="1606163" cy="7952"/>
                <wp:effectExtent l="0" t="57150" r="32385" b="876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163" cy="79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25DB3" id="Straight Arrow Connector 3" o:spid="_x0000_s1026" type="#_x0000_t32" style="position:absolute;left:0;text-align:left;margin-left:173.4pt;margin-top:202.9pt;width:126.45pt;height: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E672E5">
        <w:rPr>
          <w:noProof/>
        </w:rPr>
        <w:drawing>
          <wp:anchor distT="0" distB="0" distL="114300" distR="114300" simplePos="0" relativeHeight="251658240" behindDoc="0" locked="0" layoutInCell="1" allowOverlap="1" wp14:anchorId="6F5E58FA" wp14:editId="11885061">
            <wp:simplePos x="0" y="0"/>
            <wp:positionH relativeFrom="page">
              <wp:posOffset>168910</wp:posOffset>
            </wp:positionH>
            <wp:positionV relativeFrom="paragraph">
              <wp:posOffset>532765</wp:posOffset>
            </wp:positionV>
            <wp:extent cx="7204075" cy="6265545"/>
            <wp:effectExtent l="190500" t="190500" r="187325" b="1924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075" cy="626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  <w:r w:rsidRPr="00E672E5">
        <w:rPr>
          <w:rFonts w:ascii="David" w:hAnsi="David" w:cs="David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EB0573" wp14:editId="5F3D07C5">
                <wp:simplePos x="0" y="0"/>
                <wp:positionH relativeFrom="margin">
                  <wp:posOffset>3609975</wp:posOffset>
                </wp:positionH>
                <wp:positionV relativeFrom="paragraph">
                  <wp:posOffset>2135505</wp:posOffset>
                </wp:positionV>
                <wp:extent cx="2719070" cy="381635"/>
                <wp:effectExtent l="0" t="0" r="2413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2E5" w:rsidRPr="00E672E5" w:rsidRDefault="00E672E5" w:rsidP="00E672E5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E672E5">
                              <w:rPr>
                                <w:rFonts w:ascii="David" w:hAnsi="David" w:cs="David"/>
                                <w:rtl/>
                              </w:rPr>
                              <w:t>שם מלא באנגלית (שימו לב לשימוש באותיות גדולות וקטנות בהתאם)</w:t>
                            </w:r>
                          </w:p>
                          <w:p w:rsidR="00E672E5" w:rsidRDefault="00E672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0573" id="_x0000_s1027" type="#_x0000_t202" style="position:absolute;left:0;text-align:left;margin-left:284.25pt;margin-top:168.15pt;width:214.1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" filled="f" strokecolor="black [3213]">
                <v:textbox>
                  <w:txbxContent>
                    <w:p w:rsidR="00E672E5" w:rsidRPr="00E672E5" w:rsidRDefault="00E672E5" w:rsidP="00E672E5">
                      <w:pPr>
                        <w:rPr>
                          <w:rFonts w:ascii="David" w:hAnsi="David" w:cs="David"/>
                        </w:rPr>
                      </w:pPr>
                      <w:r w:rsidRPr="00E672E5">
                        <w:rPr>
                          <w:rFonts w:ascii="David" w:hAnsi="David" w:cs="David"/>
                          <w:rtl/>
                        </w:rPr>
                        <w:t>שם מלא באנגלית (שימו לב לשימוש באותיות גדולות וקטנות בהתאם)</w:t>
                      </w:r>
                    </w:p>
                    <w:p w:rsidR="00E672E5" w:rsidRDefault="00E672E5"/>
                  </w:txbxContent>
                </v:textbox>
                <w10:wrap type="square" anchorx="margin"/>
              </v:shape>
            </w:pict>
          </mc:Fallback>
        </mc:AlternateContent>
      </w: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</w:p>
    <w:p w:rsidR="00E672E5" w:rsidRDefault="00E672E5" w:rsidP="00E672E5">
      <w:pPr>
        <w:rPr>
          <w:rFonts w:ascii="David" w:hAnsi="David" w:cs="David"/>
          <w:sz w:val="28"/>
          <w:szCs w:val="28"/>
          <w:rtl/>
        </w:rPr>
      </w:pPr>
    </w:p>
    <w:p w:rsidR="00AD3DD0" w:rsidRPr="00537A55" w:rsidRDefault="00537A55" w:rsidP="00537A55">
      <w:pPr>
        <w:jc w:val="center"/>
        <w:rPr>
          <w:rFonts w:ascii="David" w:hAnsi="David" w:cs="David"/>
          <w:b/>
          <w:bCs/>
          <w:sz w:val="28"/>
          <w:szCs w:val="28"/>
          <w:u w:val="single"/>
        </w:rPr>
      </w:pPr>
      <w:r w:rsidRPr="00537A55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שם פרסום- </w:t>
      </w:r>
      <w:r w:rsidR="00980609" w:rsidRPr="00537A55">
        <w:rPr>
          <w:rFonts w:ascii="David" w:hAnsi="David" w:cs="David"/>
          <w:b/>
          <w:bCs/>
          <w:sz w:val="28"/>
          <w:szCs w:val="28"/>
          <w:u w:val="single"/>
        </w:rPr>
        <w:t>Publication</w:t>
      </w:r>
      <w:r w:rsidRPr="00537A55">
        <w:rPr>
          <w:rFonts w:ascii="David" w:hAnsi="David" w:cs="David"/>
          <w:b/>
          <w:bCs/>
          <w:sz w:val="28"/>
          <w:szCs w:val="28"/>
          <w:u w:val="single"/>
        </w:rPr>
        <w:t xml:space="preserve"> Name</w:t>
      </w:r>
    </w:p>
    <w:p w:rsidR="0094400D" w:rsidRDefault="008649F7" w:rsidP="000D3F24">
      <w:r>
        <w:rPr>
          <w:noProof/>
        </w:rPr>
        <w:drawing>
          <wp:anchor distT="0" distB="0" distL="114300" distR="114300" simplePos="0" relativeHeight="251668991" behindDoc="0" locked="0" layoutInCell="1" allowOverlap="1" wp14:anchorId="2DD33760" wp14:editId="1B0020F0">
            <wp:simplePos x="0" y="0"/>
            <wp:positionH relativeFrom="margin">
              <wp:posOffset>87630</wp:posOffset>
            </wp:positionH>
            <wp:positionV relativeFrom="paragraph">
              <wp:posOffset>377825</wp:posOffset>
            </wp:positionV>
            <wp:extent cx="6313170" cy="571500"/>
            <wp:effectExtent l="190500" t="190500" r="182880" b="1905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EFC6077" wp14:editId="630DA7CB">
            <wp:simplePos x="0" y="0"/>
            <wp:positionH relativeFrom="margin">
              <wp:posOffset>95250</wp:posOffset>
            </wp:positionH>
            <wp:positionV relativeFrom="paragraph">
              <wp:posOffset>1252855</wp:posOffset>
            </wp:positionV>
            <wp:extent cx="6336665" cy="561975"/>
            <wp:effectExtent l="190500" t="190500" r="197485" b="2000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DEB0C9C" wp14:editId="5D4F8BCB">
            <wp:simplePos x="0" y="0"/>
            <wp:positionH relativeFrom="margin">
              <wp:posOffset>103505</wp:posOffset>
            </wp:positionH>
            <wp:positionV relativeFrom="paragraph">
              <wp:posOffset>2246630</wp:posOffset>
            </wp:positionV>
            <wp:extent cx="6320790" cy="567055"/>
            <wp:effectExtent l="190500" t="190500" r="194310" b="19494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56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17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FB2E3C1" wp14:editId="1CD84A5E">
                <wp:simplePos x="0" y="0"/>
                <wp:positionH relativeFrom="column">
                  <wp:posOffset>3163156</wp:posOffset>
                </wp:positionH>
                <wp:positionV relativeFrom="paragraph">
                  <wp:posOffset>1395205</wp:posOffset>
                </wp:positionV>
                <wp:extent cx="2130425" cy="246380"/>
                <wp:effectExtent l="0" t="0" r="3175" b="12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2E" w:rsidRPr="00AF0A2E" w:rsidRDefault="00AF0A2E" w:rsidP="00AF0A2E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AF0A2E">
                              <w:rPr>
                                <w:rFonts w:ascii="David" w:hAnsi="David" w:cs="David"/>
                                <w:rtl/>
                              </w:rPr>
                              <w:t xml:space="preserve">רישום לא תקין- </w:t>
                            </w:r>
                            <w:r w:rsidRPr="00AF0A2E">
                              <w:rPr>
                                <w:rFonts w:ascii="David" w:hAnsi="David" w:cs="David"/>
                                <w:color w:val="FF0000"/>
                                <w:rtl/>
                              </w:rPr>
                              <w:t>יש למחוק את הפסיק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E3C1" id="_x0000_s1028" type="#_x0000_t202" style="position:absolute;left:0;text-align:left;margin-left:249.05pt;margin-top:109.85pt;width:167.75pt;height:1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" stroked="f">
                <v:textbox>
                  <w:txbxContent>
                    <w:p w:rsidR="00AF0A2E" w:rsidRPr="00AF0A2E" w:rsidRDefault="00AF0A2E" w:rsidP="00AF0A2E">
                      <w:pPr>
                        <w:rPr>
                          <w:rFonts w:ascii="David" w:hAnsi="David" w:cs="David"/>
                        </w:rPr>
                      </w:pPr>
                      <w:r w:rsidRPr="00AF0A2E">
                        <w:rPr>
                          <w:rFonts w:ascii="David" w:hAnsi="David" w:cs="David"/>
                          <w:rtl/>
                        </w:rPr>
                        <w:t xml:space="preserve">רישום לא תקין- </w:t>
                      </w:r>
                      <w:r w:rsidRPr="00AF0A2E">
                        <w:rPr>
                          <w:rFonts w:ascii="David" w:hAnsi="David" w:cs="David"/>
                          <w:color w:val="FF0000"/>
                          <w:rtl/>
                        </w:rPr>
                        <w:t>יש למחוק את הפסיק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A2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A9B72A" wp14:editId="79E496E1">
                <wp:simplePos x="0" y="0"/>
                <wp:positionH relativeFrom="column">
                  <wp:posOffset>3753374</wp:posOffset>
                </wp:positionH>
                <wp:positionV relativeFrom="paragraph">
                  <wp:posOffset>541544</wp:posOffset>
                </wp:positionV>
                <wp:extent cx="946150" cy="222250"/>
                <wp:effectExtent l="0" t="0" r="635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A2E" w:rsidRPr="00AF0A2E" w:rsidRDefault="00AF0A2E" w:rsidP="00AF0A2E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AF0A2E">
                              <w:rPr>
                                <w:rFonts w:ascii="David" w:hAnsi="David" w:cs="David"/>
                                <w:rtl/>
                              </w:rPr>
                              <w:t>רישום תקין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72A" id="_x0000_s1029" type="#_x0000_t202" style="position:absolute;left:0;text-align:left;margin-left:295.55pt;margin-top:42.65pt;width:74.5pt;height:1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" stroked="f">
                <v:textbox>
                  <w:txbxContent>
                    <w:p w:rsidR="00AF0A2E" w:rsidRPr="00AF0A2E" w:rsidRDefault="00AF0A2E" w:rsidP="00AF0A2E">
                      <w:pPr>
                        <w:rPr>
                          <w:rFonts w:ascii="David" w:hAnsi="David" w:cs="David"/>
                        </w:rPr>
                      </w:pPr>
                      <w:r w:rsidRPr="00AF0A2E">
                        <w:rPr>
                          <w:rFonts w:ascii="David" w:hAnsi="David" w:cs="David"/>
                          <w:rtl/>
                        </w:rPr>
                        <w:t>רישום תקין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400D" w:rsidRDefault="0094400D" w:rsidP="00E672E5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94400D" w:rsidRDefault="0094400D" w:rsidP="0094400D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CE470D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שינוי ברירת המחדל בסעיפים ריקים- </w:t>
      </w:r>
    </w:p>
    <w:p w:rsidR="00537A55" w:rsidRDefault="00883179" w:rsidP="0094400D">
      <w:pPr>
        <w:jc w:val="center"/>
        <w:rPr>
          <w:rFonts w:ascii="David" w:hAnsi="David" w:cs="David"/>
          <w:sz w:val="28"/>
          <w:szCs w:val="28"/>
          <w:rtl/>
        </w:rPr>
      </w:pPr>
      <w:r w:rsidRPr="00CE470D">
        <w:rPr>
          <w:noProof/>
        </w:rPr>
        <w:drawing>
          <wp:anchor distT="0" distB="0" distL="114300" distR="114300" simplePos="0" relativeHeight="251678720" behindDoc="0" locked="0" layoutInCell="1" allowOverlap="1" wp14:anchorId="0A382BC7" wp14:editId="27F420E0">
            <wp:simplePos x="0" y="0"/>
            <wp:positionH relativeFrom="margin">
              <wp:align>center</wp:align>
            </wp:positionH>
            <wp:positionV relativeFrom="paragraph">
              <wp:posOffset>2228630</wp:posOffset>
            </wp:positionV>
            <wp:extent cx="5739765" cy="1263650"/>
            <wp:effectExtent l="190500" t="190500" r="184785" b="1841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126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70D">
        <w:rPr>
          <w:noProof/>
        </w:rPr>
        <w:drawing>
          <wp:anchor distT="0" distB="0" distL="114300" distR="114300" simplePos="0" relativeHeight="251676672" behindDoc="0" locked="0" layoutInCell="1" allowOverlap="1" wp14:anchorId="5B9DF1F6" wp14:editId="55585A3C">
            <wp:simplePos x="0" y="0"/>
            <wp:positionH relativeFrom="margin">
              <wp:align>center</wp:align>
            </wp:positionH>
            <wp:positionV relativeFrom="paragraph">
              <wp:posOffset>407256</wp:posOffset>
            </wp:positionV>
            <wp:extent cx="5668010" cy="1267460"/>
            <wp:effectExtent l="190500" t="190500" r="199390" b="1993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0D" w:rsidRPr="00CE470D">
        <w:rPr>
          <w:rFonts w:ascii="David" w:hAnsi="David" w:cs="David" w:hint="cs"/>
          <w:sz w:val="28"/>
          <w:szCs w:val="28"/>
          <w:rtl/>
        </w:rPr>
        <w:t xml:space="preserve">יש לפתוח את הגלילה ולשנות את ברירת המחדל </w:t>
      </w:r>
      <w:r w:rsidR="0094400D" w:rsidRPr="00CE470D">
        <w:rPr>
          <w:rFonts w:ascii="David" w:hAnsi="David" w:cs="David"/>
          <w:sz w:val="28"/>
          <w:szCs w:val="28"/>
        </w:rPr>
        <w:t xml:space="preserve">Israel </w:t>
      </w:r>
      <w:r w:rsidR="0094400D" w:rsidRPr="00CE470D">
        <w:rPr>
          <w:rFonts w:ascii="David" w:hAnsi="David" w:cs="David" w:hint="cs"/>
          <w:sz w:val="28"/>
          <w:szCs w:val="28"/>
          <w:rtl/>
        </w:rPr>
        <w:t xml:space="preserve"> ל </w:t>
      </w:r>
      <w:r w:rsidR="0094400D" w:rsidRPr="00CE470D">
        <w:rPr>
          <w:rFonts w:ascii="David" w:hAnsi="David" w:cs="David"/>
          <w:sz w:val="28"/>
          <w:szCs w:val="28"/>
        </w:rPr>
        <w:t>Select</w:t>
      </w:r>
    </w:p>
    <w:p w:rsidR="00AB12B7" w:rsidRDefault="00AB12B7" w:rsidP="0094400D">
      <w:pPr>
        <w:jc w:val="center"/>
        <w:rPr>
          <w:rFonts w:ascii="David" w:hAnsi="David" w:cs="David"/>
          <w:sz w:val="28"/>
          <w:szCs w:val="28"/>
          <w:rtl/>
        </w:rPr>
      </w:pPr>
    </w:p>
    <w:p w:rsidR="005A766F" w:rsidRPr="008232A3" w:rsidRDefault="00980609" w:rsidP="005A766F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br/>
      </w:r>
      <w:r w:rsidR="005A766F" w:rsidRPr="008232A3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רישום נכון של </w:t>
      </w:r>
      <w:r w:rsidR="005A766F">
        <w:rPr>
          <w:rFonts w:ascii="David" w:hAnsi="David" w:cs="David" w:hint="cs"/>
          <w:b/>
          <w:bCs/>
          <w:sz w:val="28"/>
          <w:szCs w:val="28"/>
          <w:u w:val="single"/>
          <w:rtl/>
        </w:rPr>
        <w:t>פרסומים (מאמרים, ספרים וכד')</w:t>
      </w:r>
    </w:p>
    <w:p w:rsidR="005A766F" w:rsidRPr="005A766F" w:rsidRDefault="005A766F" w:rsidP="00980609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 w:rsidRPr="005A766F">
        <w:rPr>
          <w:rFonts w:ascii="David" w:hAnsi="David" w:cs="David"/>
          <w:sz w:val="24"/>
          <w:szCs w:val="24"/>
          <w:rtl/>
        </w:rPr>
        <w:t xml:space="preserve">ניתן להעלות את כל </w:t>
      </w:r>
      <w:r w:rsidRPr="005A766F">
        <w:rPr>
          <w:rFonts w:ascii="David" w:hAnsi="David" w:cs="David" w:hint="cs"/>
          <w:sz w:val="24"/>
          <w:szCs w:val="24"/>
          <w:rtl/>
        </w:rPr>
        <w:t>המאמרים/ספרים</w:t>
      </w:r>
      <w:r w:rsidRPr="005A766F">
        <w:rPr>
          <w:rFonts w:ascii="David" w:hAnsi="David" w:cs="David"/>
          <w:sz w:val="24"/>
          <w:szCs w:val="24"/>
          <w:rtl/>
        </w:rPr>
        <w:t xml:space="preserve"> על ידי </w:t>
      </w:r>
      <w:r w:rsidRPr="005A766F">
        <w:rPr>
          <w:rFonts w:ascii="David" w:hAnsi="David" w:cs="David"/>
          <w:sz w:val="24"/>
          <w:szCs w:val="24"/>
        </w:rPr>
        <w:t xml:space="preserve">Copy &amp; Paste </w:t>
      </w:r>
      <w:r w:rsidRPr="005A766F">
        <w:rPr>
          <w:rFonts w:ascii="David" w:hAnsi="David" w:cs="David"/>
          <w:sz w:val="24"/>
          <w:szCs w:val="24"/>
          <w:rtl/>
        </w:rPr>
        <w:t xml:space="preserve"> אך </w:t>
      </w:r>
      <w:r w:rsidRPr="005A766F">
        <w:rPr>
          <w:rFonts w:ascii="David" w:hAnsi="David" w:cs="David" w:hint="cs"/>
          <w:sz w:val="24"/>
          <w:szCs w:val="24"/>
          <w:rtl/>
        </w:rPr>
        <w:t xml:space="preserve">יש להקפיד כי </w:t>
      </w:r>
      <w:r w:rsidRPr="005A766F">
        <w:rPr>
          <w:rFonts w:ascii="David" w:hAnsi="David" w:cs="David"/>
          <w:sz w:val="24"/>
          <w:szCs w:val="24"/>
          <w:rtl/>
        </w:rPr>
        <w:t>שם הפרסום זהה לתצורת השם שנבחרה ב</w:t>
      </w:r>
      <w:r w:rsidRPr="005A766F">
        <w:rPr>
          <w:rFonts w:ascii="David" w:hAnsi="David" w:cs="David" w:hint="cs"/>
          <w:sz w:val="24"/>
          <w:szCs w:val="24"/>
          <w:rtl/>
        </w:rPr>
        <w:t>-</w:t>
      </w:r>
      <w:r w:rsidRPr="005A766F">
        <w:rPr>
          <w:rFonts w:ascii="David" w:hAnsi="David" w:cs="David"/>
          <w:sz w:val="24"/>
          <w:szCs w:val="24"/>
          <w:rtl/>
        </w:rPr>
        <w:t xml:space="preserve"> </w:t>
      </w:r>
      <w:r w:rsidRPr="005A766F">
        <w:rPr>
          <w:rFonts w:ascii="David" w:hAnsi="David" w:cs="David"/>
          <w:sz w:val="24"/>
          <w:szCs w:val="24"/>
        </w:rPr>
        <w:t>Publication Name</w:t>
      </w:r>
      <w:r w:rsidRPr="005A766F">
        <w:rPr>
          <w:rFonts w:ascii="David" w:hAnsi="David" w:cs="David" w:hint="cs"/>
          <w:sz w:val="24"/>
          <w:szCs w:val="24"/>
          <w:rtl/>
        </w:rPr>
        <w:t>.</w:t>
      </w:r>
    </w:p>
    <w:p w:rsidR="005A766F" w:rsidRDefault="009F7C27" w:rsidP="005A766F">
      <w:pPr>
        <w:pStyle w:val="ListParagraph"/>
        <w:numPr>
          <w:ilvl w:val="0"/>
          <w:numId w:val="23"/>
        </w:numPr>
        <w:rPr>
          <w:rFonts w:ascii="David" w:hAnsi="David" w:cs="Davi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36B8C6" wp14:editId="7C5B48A3">
                <wp:simplePos x="0" y="0"/>
                <wp:positionH relativeFrom="column">
                  <wp:posOffset>874285</wp:posOffset>
                </wp:positionH>
                <wp:positionV relativeFrom="paragraph">
                  <wp:posOffset>179153</wp:posOffset>
                </wp:positionV>
                <wp:extent cx="1087120" cy="254000"/>
                <wp:effectExtent l="0" t="0" r="1778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F24" w:rsidRPr="000D3F24" w:rsidRDefault="000D3F24" w:rsidP="000D3F24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0D3F24">
                              <w:rPr>
                                <w:rFonts w:ascii="David" w:hAnsi="David" w:cs="David"/>
                                <w:rtl/>
                              </w:rPr>
                              <w:t>רישום נכון ותקין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B8C6" id="_x0000_s1030" type="#_x0000_t202" style="position:absolute;left:0;text-align:left;margin-left:68.85pt;margin-top:14.1pt;width:85.6pt;height:2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">
                <v:textbox>
                  <w:txbxContent>
                    <w:p w:rsidR="000D3F24" w:rsidRPr="000D3F24" w:rsidRDefault="000D3F24" w:rsidP="000D3F24">
                      <w:pPr>
                        <w:rPr>
                          <w:rFonts w:ascii="David" w:hAnsi="David" w:cs="David"/>
                        </w:rPr>
                      </w:pPr>
                      <w:r w:rsidRPr="000D3F24">
                        <w:rPr>
                          <w:rFonts w:ascii="David" w:hAnsi="David" w:cs="David"/>
                          <w:rtl/>
                        </w:rPr>
                        <w:t>רישום נכון ותקין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66F" w:rsidRPr="005A766F">
        <w:rPr>
          <w:rFonts w:ascii="David" w:hAnsi="David" w:cs="David" w:hint="cs"/>
          <w:sz w:val="24"/>
          <w:szCs w:val="24"/>
          <w:rtl/>
        </w:rPr>
        <w:t xml:space="preserve">סעיף (10) </w:t>
      </w:r>
      <w:r w:rsidR="005A766F" w:rsidRPr="005A766F">
        <w:rPr>
          <w:rFonts w:ascii="David" w:hAnsi="David" w:cs="David"/>
          <w:sz w:val="24"/>
          <w:szCs w:val="24"/>
          <w:lang w:val="en"/>
        </w:rPr>
        <w:t>Conferences</w:t>
      </w:r>
      <w:r w:rsidR="005A766F" w:rsidRPr="005A766F">
        <w:rPr>
          <w:rFonts w:ascii="David" w:hAnsi="David" w:cs="David" w:hint="cs"/>
          <w:sz w:val="24"/>
          <w:szCs w:val="24"/>
          <w:rtl/>
        </w:rPr>
        <w:t xml:space="preserve">- </w:t>
      </w:r>
      <w:r w:rsidR="005A766F" w:rsidRPr="005A766F">
        <w:rPr>
          <w:rFonts w:ascii="David" w:hAnsi="David" w:cs="David" w:hint="cs"/>
          <w:b/>
          <w:bCs/>
          <w:sz w:val="24"/>
          <w:szCs w:val="24"/>
          <w:u w:val="single"/>
          <w:rtl/>
        </w:rPr>
        <w:t>לא</w:t>
      </w:r>
      <w:r w:rsidR="005A766F" w:rsidRPr="005A766F">
        <w:rPr>
          <w:rFonts w:ascii="David" w:hAnsi="David" w:cs="David" w:hint="cs"/>
          <w:sz w:val="24"/>
          <w:szCs w:val="24"/>
          <w:rtl/>
        </w:rPr>
        <w:t xml:space="preserve"> ניתן להעלות בעזרת </w:t>
      </w:r>
      <w:r w:rsidR="005A766F" w:rsidRPr="005A766F">
        <w:rPr>
          <w:rFonts w:ascii="David" w:hAnsi="David" w:cs="David"/>
          <w:sz w:val="24"/>
          <w:szCs w:val="24"/>
        </w:rPr>
        <w:t xml:space="preserve">Copy &amp; Paste </w:t>
      </w:r>
      <w:r w:rsidR="00980609">
        <w:rPr>
          <w:rFonts w:ascii="David" w:hAnsi="David" w:cs="David" w:hint="cs"/>
          <w:sz w:val="24"/>
          <w:szCs w:val="24"/>
          <w:rtl/>
        </w:rPr>
        <w:t>.</w:t>
      </w:r>
    </w:p>
    <w:p w:rsidR="005A766F" w:rsidRDefault="009F7C27" w:rsidP="005A766F">
      <w:pPr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2E308F" wp14:editId="10099972">
                <wp:simplePos x="0" y="0"/>
                <wp:positionH relativeFrom="column">
                  <wp:posOffset>1263125</wp:posOffset>
                </wp:positionH>
                <wp:positionV relativeFrom="paragraph">
                  <wp:posOffset>136802</wp:posOffset>
                </wp:positionV>
                <wp:extent cx="151075" cy="389614"/>
                <wp:effectExtent l="0" t="0" r="59055" b="488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075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97FE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left:0;text-align:left;margin-left:99.45pt;margin-top:10.75pt;width:11.9pt;height:30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4375452" wp14:editId="09AAC2FB">
            <wp:simplePos x="0" y="0"/>
            <wp:positionH relativeFrom="page">
              <wp:align>right</wp:align>
            </wp:positionH>
            <wp:positionV relativeFrom="paragraph">
              <wp:posOffset>438867</wp:posOffset>
            </wp:positionV>
            <wp:extent cx="7148195" cy="542925"/>
            <wp:effectExtent l="190500" t="190500" r="186055" b="2000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6F" w:rsidRDefault="009F7C27" w:rsidP="005A766F">
      <w:pPr>
        <w:rPr>
          <w:rFonts w:ascii="David" w:hAnsi="David" w:cs="David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29B7E8" wp14:editId="45813E96">
                <wp:simplePos x="0" y="0"/>
                <wp:positionH relativeFrom="column">
                  <wp:posOffset>1311910</wp:posOffset>
                </wp:positionH>
                <wp:positionV relativeFrom="paragraph">
                  <wp:posOffset>1167516</wp:posOffset>
                </wp:positionV>
                <wp:extent cx="174929" cy="469127"/>
                <wp:effectExtent l="0" t="0" r="53975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29" cy="4691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E78A1" id="Straight Arrow Connector 23" o:spid="_x0000_s1026" type="#_x0000_t32" style="position:absolute;left:0;text-align:left;margin-left:103.3pt;margin-top:91.95pt;width:13.75pt;height:3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Pr="00E94881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5965BBA" wp14:editId="1449B442">
                <wp:simplePos x="0" y="0"/>
                <wp:positionH relativeFrom="column">
                  <wp:posOffset>174984</wp:posOffset>
                </wp:positionH>
                <wp:positionV relativeFrom="paragraph">
                  <wp:posOffset>936073</wp:posOffset>
                </wp:positionV>
                <wp:extent cx="3021965" cy="222250"/>
                <wp:effectExtent l="0" t="0" r="26035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881" w:rsidRPr="00E93B0D" w:rsidRDefault="00E94881" w:rsidP="00E94881">
                            <w:pPr>
                              <w:rPr>
                                <w:rFonts w:ascii="David" w:hAnsi="David" w:cs="David"/>
                                <w:color w:val="FF0000"/>
                              </w:rPr>
                            </w:pPr>
                            <w:r w:rsidRPr="00E93B0D">
                              <w:rPr>
                                <w:rFonts w:ascii="David" w:hAnsi="David" w:cs="David"/>
                                <w:color w:val="FF0000"/>
                                <w:rtl/>
                              </w:rPr>
                              <w:t>רישום אינו תקין, יש למחוק את הנקודה הצמודה לשם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65BBA" id="_x0000_s1031" type="#_x0000_t202" style="position:absolute;left:0;text-align:left;margin-left:13.8pt;margin-top:73.7pt;width:237.95pt;height:1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">
                <v:textbox>
                  <w:txbxContent>
                    <w:p w:rsidR="00E94881" w:rsidRPr="00E93B0D" w:rsidRDefault="00E94881" w:rsidP="00E94881">
                      <w:pPr>
                        <w:rPr>
                          <w:rFonts w:ascii="David" w:hAnsi="David" w:cs="David"/>
                          <w:color w:val="FF0000"/>
                        </w:rPr>
                      </w:pPr>
                      <w:r w:rsidRPr="00E93B0D">
                        <w:rPr>
                          <w:rFonts w:ascii="David" w:hAnsi="David" w:cs="David"/>
                          <w:color w:val="FF0000"/>
                          <w:rtl/>
                        </w:rPr>
                        <w:t>רישום אינו תקין, יש למחוק את הנקודה הצמודה לשם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A94F89A" wp14:editId="701227B9">
            <wp:simplePos x="0" y="0"/>
            <wp:positionH relativeFrom="margin">
              <wp:align>center</wp:align>
            </wp:positionH>
            <wp:positionV relativeFrom="paragraph">
              <wp:posOffset>1493989</wp:posOffset>
            </wp:positionV>
            <wp:extent cx="7195820" cy="572770"/>
            <wp:effectExtent l="190500" t="190500" r="195580" b="18923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57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6F" w:rsidRDefault="00AF1585" w:rsidP="005A766F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1558759</wp:posOffset>
                </wp:positionH>
                <wp:positionV relativeFrom="paragraph">
                  <wp:posOffset>1282866</wp:posOffset>
                </wp:positionV>
                <wp:extent cx="612251" cy="691763"/>
                <wp:effectExtent l="38100" t="0" r="35560" b="514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251" cy="6917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534F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left:0;text-align:left;margin-left:122.75pt;margin-top:101pt;width:48.2pt;height:54.4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163B3E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B0CC35" wp14:editId="1E96E5F9">
                <wp:simplePos x="0" y="0"/>
                <wp:positionH relativeFrom="column">
                  <wp:posOffset>977486</wp:posOffset>
                </wp:positionH>
                <wp:positionV relativeFrom="paragraph">
                  <wp:posOffset>1084055</wp:posOffset>
                </wp:positionV>
                <wp:extent cx="3538855" cy="484505"/>
                <wp:effectExtent l="0" t="0" r="23495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5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B3E" w:rsidRPr="00163B3E" w:rsidRDefault="00163B3E" w:rsidP="00163B3E">
                            <w:pPr>
                              <w:rPr>
                                <w:rFonts w:ascii="David" w:hAnsi="David" w:cs="David"/>
                                <w:color w:val="FF0000"/>
                                <w:rtl/>
                              </w:rPr>
                            </w:pPr>
                            <w:r w:rsidRPr="00163B3E">
                              <w:rPr>
                                <w:rFonts w:ascii="David" w:hAnsi="David" w:cs="David"/>
                                <w:color w:val="FF0000"/>
                                <w:rtl/>
                              </w:rPr>
                              <w:t>רישום אינו תקין, יש למחוק את הפסיק המיותר</w:t>
                            </w:r>
                          </w:p>
                          <w:p w:rsidR="00163B3E" w:rsidRPr="00163B3E" w:rsidRDefault="00163B3E" w:rsidP="00163B3E">
                            <w:pPr>
                              <w:rPr>
                                <w:rFonts w:ascii="David" w:hAnsi="David" w:cs="David"/>
                              </w:rPr>
                            </w:pPr>
                            <w:r w:rsidRPr="00163B3E">
                              <w:rPr>
                                <w:rFonts w:ascii="David" w:hAnsi="David" w:cs="David"/>
                                <w:rtl/>
                              </w:rPr>
                              <w:t>**שימו לב כי בשאר השמות אין נקודות/ פסיקים מיותרים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CC35" id="_x0000_s1032" type="#_x0000_t202" style="position:absolute;left:0;text-align:left;margin-left:76.95pt;margin-top:85.35pt;width:278.65pt;height:38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">
                <v:textbox>
                  <w:txbxContent>
                    <w:p w:rsidR="00163B3E" w:rsidRPr="00163B3E" w:rsidRDefault="00163B3E" w:rsidP="00163B3E">
                      <w:pPr>
                        <w:rPr>
                          <w:rFonts w:ascii="David" w:hAnsi="David" w:cs="David"/>
                          <w:color w:val="FF0000"/>
                          <w:rtl/>
                        </w:rPr>
                      </w:pPr>
                      <w:r w:rsidRPr="00163B3E">
                        <w:rPr>
                          <w:rFonts w:ascii="David" w:hAnsi="David" w:cs="David"/>
                          <w:color w:val="FF0000"/>
                          <w:rtl/>
                        </w:rPr>
                        <w:t>רישום אינו תקין, יש למחוק את הפסיק המיותר</w:t>
                      </w:r>
                    </w:p>
                    <w:p w:rsidR="00163B3E" w:rsidRPr="00163B3E" w:rsidRDefault="00163B3E" w:rsidP="00163B3E">
                      <w:pPr>
                        <w:rPr>
                          <w:rFonts w:ascii="David" w:hAnsi="David" w:cs="David"/>
                        </w:rPr>
                      </w:pPr>
                      <w:r w:rsidRPr="00163B3E">
                        <w:rPr>
                          <w:rFonts w:ascii="David" w:hAnsi="David" w:cs="David"/>
                          <w:rtl/>
                        </w:rPr>
                        <w:t>**שימו לב כי בשאר השמות אין נקודות/ פסיקים מיותרים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766F" w:rsidRDefault="00AF1585" w:rsidP="005A766F">
      <w:pPr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D4B7C05" wp14:editId="63E1BA2F">
            <wp:simplePos x="0" y="0"/>
            <wp:positionH relativeFrom="margin">
              <wp:align>center</wp:align>
            </wp:positionH>
            <wp:positionV relativeFrom="paragraph">
              <wp:posOffset>459105</wp:posOffset>
            </wp:positionV>
            <wp:extent cx="7076440" cy="585470"/>
            <wp:effectExtent l="190500" t="190500" r="181610" b="1955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58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BC" w:rsidRDefault="000C35BC" w:rsidP="005A766F">
      <w:pPr>
        <w:rPr>
          <w:rFonts w:ascii="David" w:hAnsi="David" w:cs="David"/>
          <w:sz w:val="24"/>
          <w:szCs w:val="24"/>
        </w:rPr>
      </w:pPr>
    </w:p>
    <w:p w:rsidR="000C35BC" w:rsidRDefault="000C35BC" w:rsidP="005A766F">
      <w:pPr>
        <w:rPr>
          <w:rFonts w:ascii="David" w:hAnsi="David" w:cs="David"/>
          <w:sz w:val="24"/>
          <w:szCs w:val="24"/>
        </w:rPr>
      </w:pPr>
    </w:p>
    <w:p w:rsidR="000C35BC" w:rsidRDefault="00A078E5" w:rsidP="005A766F">
      <w:pPr>
        <w:rPr>
          <w:rFonts w:ascii="David" w:hAnsi="David" w:cs="David"/>
          <w:sz w:val="24"/>
          <w:szCs w:val="24"/>
        </w:rPr>
      </w:pPr>
      <w:r w:rsidRPr="00A078E5">
        <w:rPr>
          <w:rFonts w:ascii="David" w:hAnsi="David" w:cs="Davi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7E9C40A" wp14:editId="0E128EF9">
                <wp:simplePos x="0" y="0"/>
                <wp:positionH relativeFrom="column">
                  <wp:posOffset>668020</wp:posOffset>
                </wp:positionH>
                <wp:positionV relativeFrom="paragraph">
                  <wp:posOffset>7620</wp:posOffset>
                </wp:positionV>
                <wp:extent cx="4291330" cy="1404620"/>
                <wp:effectExtent l="0" t="0" r="13970" b="158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8E5" w:rsidRPr="00A078E5" w:rsidRDefault="00A078E5" w:rsidP="00A078E5">
                            <w:pPr>
                              <w:rPr>
                                <w:rFonts w:ascii="David" w:hAnsi="David" w:cs="David"/>
                                <w:rtl/>
                              </w:rPr>
                            </w:pPr>
                            <w:r w:rsidRPr="00A078E5">
                              <w:rPr>
                                <w:rFonts w:ascii="David" w:hAnsi="David" w:cs="David"/>
                                <w:rtl/>
                              </w:rPr>
                              <w:t xml:space="preserve">במקרים בהם שם הפרסום אינו תואם את התצורה שנבחרה יש לסמן את שמכם </w:t>
                            </w:r>
                            <w:r w:rsidRPr="00A078E5">
                              <w:rPr>
                                <w:rFonts w:ascii="David" w:hAnsi="David" w:cs="David"/>
                                <w:color w:val="FF0000"/>
                                <w:rtl/>
                              </w:rPr>
                              <w:t>בין 2 כוכביות בצורה הבאה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9C40A" id="_x0000_s1033" type="#_x0000_t202" style="position:absolute;left:0;text-align:left;margin-left:52.6pt;margin-top:.6pt;width:337.9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">
                <v:textbox style="mso-fit-shape-to-text:t">
                  <w:txbxContent>
                    <w:p w:rsidR="00A078E5" w:rsidRPr="00A078E5" w:rsidRDefault="00A078E5" w:rsidP="00A078E5">
                      <w:pPr>
                        <w:rPr>
                          <w:rFonts w:ascii="David" w:hAnsi="David" w:cs="David"/>
                          <w:rtl/>
                        </w:rPr>
                      </w:pPr>
                      <w:r w:rsidRPr="00A078E5">
                        <w:rPr>
                          <w:rFonts w:ascii="David" w:hAnsi="David" w:cs="David"/>
                          <w:rtl/>
                        </w:rPr>
                        <w:t xml:space="preserve">במקרים בהם שם הפרסום אינו תואם את התצורה שנבחרה יש לסמן את שמכם </w:t>
                      </w:r>
                      <w:r w:rsidRPr="00A078E5">
                        <w:rPr>
                          <w:rFonts w:ascii="David" w:hAnsi="David" w:cs="David"/>
                          <w:color w:val="FF0000"/>
                          <w:rtl/>
                        </w:rPr>
                        <w:t>בין 2 כוכביות בצורה הבאה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35BC" w:rsidRPr="005A766F" w:rsidRDefault="00A078E5" w:rsidP="005A766F">
      <w:pPr>
        <w:rPr>
          <w:rFonts w:ascii="David" w:hAnsi="David" w:cs="Davi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1526954</wp:posOffset>
                </wp:positionH>
                <wp:positionV relativeFrom="paragraph">
                  <wp:posOffset>30508</wp:posOffset>
                </wp:positionV>
                <wp:extent cx="1948070" cy="556591"/>
                <wp:effectExtent l="38100" t="0" r="14605" b="723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8070" cy="5565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6BAB6" id="Straight Arrow Connector 19" o:spid="_x0000_s1026" type="#_x0000_t32" style="position:absolute;left:0;text-align:left;margin-left:120.25pt;margin-top:2.4pt;width:153.4pt;height:43.8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15CBDDF" wp14:editId="3DECF56B">
            <wp:simplePos x="0" y="0"/>
            <wp:positionH relativeFrom="page">
              <wp:align>left</wp:align>
            </wp:positionH>
            <wp:positionV relativeFrom="paragraph">
              <wp:posOffset>459409</wp:posOffset>
            </wp:positionV>
            <wp:extent cx="7129145" cy="548005"/>
            <wp:effectExtent l="190500" t="190500" r="186055" b="1949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54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7BF" w:rsidRDefault="004747BF" w:rsidP="0094400D">
      <w:pPr>
        <w:jc w:val="center"/>
        <w:rPr>
          <w:rFonts w:ascii="David" w:hAnsi="David" w:cs="David"/>
          <w:sz w:val="28"/>
          <w:szCs w:val="28"/>
        </w:rPr>
      </w:pPr>
    </w:p>
    <w:p w:rsidR="004747BF" w:rsidRPr="004747BF" w:rsidRDefault="004747BF" w:rsidP="004747BF">
      <w:pPr>
        <w:rPr>
          <w:rFonts w:ascii="David" w:hAnsi="David" w:cs="David"/>
          <w:sz w:val="28"/>
          <w:szCs w:val="28"/>
        </w:rPr>
      </w:pPr>
    </w:p>
    <w:p w:rsidR="004747BF" w:rsidRPr="004747BF" w:rsidRDefault="004747BF" w:rsidP="004747BF">
      <w:pPr>
        <w:rPr>
          <w:rFonts w:ascii="David" w:hAnsi="David" w:cs="David"/>
          <w:sz w:val="28"/>
          <w:szCs w:val="28"/>
        </w:rPr>
      </w:pPr>
    </w:p>
    <w:p w:rsidR="004747BF" w:rsidRPr="004747BF" w:rsidRDefault="004747BF" w:rsidP="004747BF">
      <w:pPr>
        <w:rPr>
          <w:rFonts w:ascii="David" w:hAnsi="David" w:cs="David"/>
          <w:sz w:val="28"/>
          <w:szCs w:val="28"/>
        </w:rPr>
      </w:pPr>
    </w:p>
    <w:p w:rsidR="004747BF" w:rsidRDefault="004747BF" w:rsidP="004747BF">
      <w:pPr>
        <w:jc w:val="center"/>
        <w:rPr>
          <w:rFonts w:ascii="David" w:hAnsi="David" w:cs="David"/>
          <w:sz w:val="28"/>
          <w:szCs w:val="28"/>
          <w:rtl/>
        </w:rPr>
      </w:pPr>
    </w:p>
    <w:p w:rsidR="004747BF" w:rsidRDefault="004747BF" w:rsidP="004747BF">
      <w:pPr>
        <w:jc w:val="center"/>
        <w:rPr>
          <w:rFonts w:ascii="David" w:hAnsi="David" w:cs="David"/>
          <w:sz w:val="28"/>
          <w:szCs w:val="28"/>
          <w:rtl/>
        </w:rPr>
      </w:pPr>
    </w:p>
    <w:p w:rsidR="004747BF" w:rsidRDefault="004747BF" w:rsidP="004747BF">
      <w:pPr>
        <w:jc w:val="center"/>
        <w:rPr>
          <w:rFonts w:ascii="David" w:hAnsi="David" w:cs="David"/>
          <w:sz w:val="28"/>
          <w:szCs w:val="28"/>
          <w:rtl/>
        </w:rPr>
      </w:pPr>
    </w:p>
    <w:p w:rsidR="004747BF" w:rsidRPr="00606146" w:rsidRDefault="004747BF" w:rsidP="004747BF">
      <w:pPr>
        <w:jc w:val="center"/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</w:pP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>ל</w:t>
      </w:r>
      <w:r w:rsidRPr="00606146">
        <w:rPr>
          <w:rFonts w:ascii="David" w:hAnsi="David" w:cs="David" w:hint="cs"/>
          <w:b/>
          <w:bCs/>
          <w:color w:val="0066FF"/>
          <w:sz w:val="28"/>
          <w:szCs w:val="28"/>
          <w:u w:val="single"/>
          <w:rtl/>
        </w:rPr>
        <w:t xml:space="preserve">צורך 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>בדיק</w:t>
      </w:r>
      <w:r w:rsidRPr="00606146">
        <w:rPr>
          <w:rFonts w:ascii="David" w:hAnsi="David" w:cs="David" w:hint="cs"/>
          <w:b/>
          <w:bCs/>
          <w:color w:val="0066FF"/>
          <w:sz w:val="28"/>
          <w:szCs w:val="28"/>
          <w:u w:val="single"/>
          <w:rtl/>
        </w:rPr>
        <w:t xml:space="preserve">ה סופית של 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 xml:space="preserve">תקינות </w:t>
      </w:r>
      <w:r>
        <w:rPr>
          <w:rFonts w:ascii="David" w:hAnsi="David" w:cs="David" w:hint="cs"/>
          <w:b/>
          <w:bCs/>
          <w:color w:val="0066FF"/>
          <w:sz w:val="28"/>
          <w:szCs w:val="28"/>
          <w:u w:val="single"/>
          <w:rtl/>
        </w:rPr>
        <w:t xml:space="preserve">ה- </w:t>
      </w:r>
      <w:r>
        <w:rPr>
          <w:rFonts w:ascii="David" w:hAnsi="David" w:cs="David" w:hint="cs"/>
          <w:b/>
          <w:bCs/>
          <w:color w:val="0066FF"/>
          <w:sz w:val="28"/>
          <w:szCs w:val="28"/>
          <w:u w:val="single"/>
        </w:rPr>
        <w:t>CV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 xml:space="preserve"> יש להוריד את קובץ ה</w:t>
      </w:r>
      <w:r w:rsidRPr="00606146">
        <w:rPr>
          <w:rFonts w:ascii="David" w:hAnsi="David" w:cs="David" w:hint="cs"/>
          <w:b/>
          <w:bCs/>
          <w:color w:val="0066FF"/>
          <w:sz w:val="28"/>
          <w:szCs w:val="28"/>
          <w:u w:val="single"/>
          <w:rtl/>
        </w:rPr>
        <w:t>-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 xml:space="preserve"> 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</w:rPr>
        <w:t xml:space="preserve">PDF 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 xml:space="preserve"> ול</w:t>
      </w:r>
      <w:r w:rsidRPr="00606146">
        <w:rPr>
          <w:rFonts w:ascii="David" w:hAnsi="David" w:cs="David" w:hint="cs"/>
          <w:b/>
          <w:bCs/>
          <w:color w:val="0066FF"/>
          <w:sz w:val="28"/>
          <w:szCs w:val="28"/>
          <w:u w:val="single"/>
          <w:rtl/>
        </w:rPr>
        <w:t>וודא</w:t>
      </w:r>
      <w:r w:rsidRPr="00606146">
        <w:rPr>
          <w:rFonts w:ascii="David" w:hAnsi="David" w:cs="David"/>
          <w:b/>
          <w:bCs/>
          <w:color w:val="0066FF"/>
          <w:sz w:val="28"/>
          <w:szCs w:val="28"/>
          <w:u w:val="single"/>
          <w:rtl/>
        </w:rPr>
        <w:t>:</w:t>
      </w:r>
    </w:p>
    <w:p w:rsidR="004747BF" w:rsidRPr="008232A3" w:rsidRDefault="004747BF" w:rsidP="004747BF">
      <w:pPr>
        <w:pStyle w:val="ListParagraph"/>
        <w:numPr>
          <w:ilvl w:val="0"/>
          <w:numId w:val="23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ש</w:t>
      </w:r>
      <w:r w:rsidRPr="008232A3">
        <w:rPr>
          <w:rFonts w:ascii="David" w:hAnsi="David" w:cs="David"/>
          <w:sz w:val="28"/>
          <w:szCs w:val="28"/>
          <w:rtl/>
        </w:rPr>
        <w:t>שמכם מופיע בהדגשה (רק תצורת השם שנבחרה תהיה מודגשת</w:t>
      </w:r>
      <w:r w:rsidR="00B12CCB">
        <w:rPr>
          <w:rFonts w:ascii="David" w:hAnsi="David" w:cs="David" w:hint="cs"/>
          <w:sz w:val="28"/>
          <w:szCs w:val="28"/>
          <w:rtl/>
        </w:rPr>
        <w:t xml:space="preserve"> או התצורה שסומנה בכוכביות</w:t>
      </w:r>
      <w:r w:rsidRPr="008232A3">
        <w:rPr>
          <w:rFonts w:ascii="David" w:hAnsi="David" w:cs="David"/>
          <w:sz w:val="28"/>
          <w:szCs w:val="28"/>
          <w:rtl/>
        </w:rPr>
        <w:t>)</w:t>
      </w:r>
      <w:r>
        <w:rPr>
          <w:rFonts w:ascii="David" w:hAnsi="David" w:cs="David" w:hint="cs"/>
          <w:sz w:val="28"/>
          <w:szCs w:val="28"/>
          <w:rtl/>
        </w:rPr>
        <w:t xml:space="preserve">. אם </w:t>
      </w:r>
      <w:r w:rsidRPr="008232A3">
        <w:rPr>
          <w:rFonts w:ascii="David" w:hAnsi="David" w:cs="David"/>
          <w:sz w:val="28"/>
          <w:szCs w:val="28"/>
          <w:rtl/>
        </w:rPr>
        <w:t xml:space="preserve">ישנם פריטים נוספים בהדגשה </w:t>
      </w:r>
      <w:r>
        <w:rPr>
          <w:rFonts w:ascii="David" w:hAnsi="David" w:cs="David" w:hint="cs"/>
          <w:sz w:val="28"/>
          <w:szCs w:val="28"/>
          <w:rtl/>
        </w:rPr>
        <w:t xml:space="preserve">- </w:t>
      </w:r>
      <w:r w:rsidRPr="008232A3">
        <w:rPr>
          <w:rFonts w:ascii="David" w:hAnsi="David" w:cs="David"/>
          <w:sz w:val="28"/>
          <w:szCs w:val="28"/>
          <w:rtl/>
        </w:rPr>
        <w:t xml:space="preserve">הדבר </w:t>
      </w:r>
      <w:r w:rsidRPr="00606146">
        <w:rPr>
          <w:rFonts w:ascii="David" w:hAnsi="David" w:cs="David"/>
          <w:sz w:val="28"/>
          <w:szCs w:val="28"/>
          <w:u w:val="single"/>
          <w:rtl/>
        </w:rPr>
        <w:t>אינו תקין</w:t>
      </w:r>
      <w:r w:rsidR="00980609">
        <w:rPr>
          <w:rFonts w:ascii="David" w:hAnsi="David" w:cs="David" w:hint="cs"/>
          <w:sz w:val="28"/>
          <w:szCs w:val="28"/>
          <w:rtl/>
        </w:rPr>
        <w:t>;</w:t>
      </w:r>
      <w:r w:rsidRPr="008232A3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נבקשכם</w:t>
      </w:r>
      <w:r w:rsidRPr="008232A3">
        <w:rPr>
          <w:rFonts w:ascii="David" w:hAnsi="David" w:cs="David"/>
          <w:sz w:val="28"/>
          <w:szCs w:val="28"/>
          <w:rtl/>
        </w:rPr>
        <w:t xml:space="preserve"> לבדוק רישום נכון של פסיקים/נקודות</w:t>
      </w:r>
      <w:r>
        <w:rPr>
          <w:rFonts w:ascii="David" w:hAnsi="David" w:cs="David" w:hint="cs"/>
          <w:sz w:val="28"/>
          <w:szCs w:val="28"/>
          <w:rtl/>
        </w:rPr>
        <w:t>/</w:t>
      </w:r>
      <w:r w:rsidRPr="008232A3">
        <w:rPr>
          <w:rFonts w:ascii="David" w:hAnsi="David" w:cs="David"/>
          <w:sz w:val="28"/>
          <w:szCs w:val="28"/>
          <w:rtl/>
        </w:rPr>
        <w:t>רווחים</w:t>
      </w:r>
      <w:r>
        <w:rPr>
          <w:rFonts w:ascii="David" w:hAnsi="David" w:cs="David" w:hint="cs"/>
          <w:sz w:val="28"/>
          <w:szCs w:val="28"/>
          <w:rtl/>
        </w:rPr>
        <w:t xml:space="preserve"> מיותרים.</w:t>
      </w:r>
    </w:p>
    <w:p w:rsidR="004747BF" w:rsidRDefault="004747BF" w:rsidP="004747BF">
      <w:pPr>
        <w:pStyle w:val="ListParagraph"/>
        <w:numPr>
          <w:ilvl w:val="0"/>
          <w:numId w:val="23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ש</w:t>
      </w:r>
      <w:r w:rsidRPr="008232A3">
        <w:rPr>
          <w:rFonts w:ascii="David" w:hAnsi="David" w:cs="David"/>
          <w:sz w:val="28"/>
          <w:szCs w:val="28"/>
          <w:rtl/>
        </w:rPr>
        <w:t xml:space="preserve">מספור 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8232A3">
        <w:rPr>
          <w:rFonts w:ascii="David" w:hAnsi="David" w:cs="David"/>
          <w:sz w:val="28"/>
          <w:szCs w:val="28"/>
          <w:rtl/>
        </w:rPr>
        <w:t>מאמר</w:t>
      </w:r>
      <w:r>
        <w:rPr>
          <w:rFonts w:ascii="David" w:hAnsi="David" w:cs="David" w:hint="cs"/>
          <w:sz w:val="28"/>
          <w:szCs w:val="28"/>
          <w:rtl/>
        </w:rPr>
        <w:t>ים</w:t>
      </w:r>
      <w:r w:rsidRPr="008232A3">
        <w:rPr>
          <w:rFonts w:ascii="David" w:hAnsi="David" w:cs="David"/>
          <w:sz w:val="28"/>
          <w:szCs w:val="28"/>
          <w:rtl/>
        </w:rPr>
        <w:t>/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8232A3">
        <w:rPr>
          <w:rFonts w:ascii="David" w:hAnsi="David" w:cs="David"/>
          <w:sz w:val="28"/>
          <w:szCs w:val="28"/>
          <w:rtl/>
        </w:rPr>
        <w:t>כנס</w:t>
      </w:r>
      <w:r>
        <w:rPr>
          <w:rFonts w:ascii="David" w:hAnsi="David" w:cs="David" w:hint="cs"/>
          <w:sz w:val="28"/>
          <w:szCs w:val="28"/>
          <w:rtl/>
        </w:rPr>
        <w:t>ים</w:t>
      </w:r>
      <w:r w:rsidRPr="008232A3">
        <w:rPr>
          <w:rFonts w:ascii="David" w:hAnsi="David" w:cs="David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מופיע כרונולוגית </w:t>
      </w:r>
      <w:r w:rsidRPr="008232A3">
        <w:rPr>
          <w:rFonts w:ascii="David" w:hAnsi="David" w:cs="David"/>
          <w:sz w:val="28"/>
          <w:szCs w:val="28"/>
          <w:rtl/>
        </w:rPr>
        <w:t>מ</w:t>
      </w:r>
      <w:r>
        <w:rPr>
          <w:rFonts w:ascii="David" w:hAnsi="David" w:cs="David" w:hint="cs"/>
          <w:sz w:val="28"/>
          <w:szCs w:val="28"/>
          <w:rtl/>
        </w:rPr>
        <w:t xml:space="preserve">ן </w:t>
      </w:r>
      <w:r w:rsidRPr="008232A3">
        <w:rPr>
          <w:rFonts w:ascii="David" w:hAnsi="David" w:cs="David"/>
          <w:sz w:val="28"/>
          <w:szCs w:val="28"/>
          <w:rtl/>
        </w:rPr>
        <w:t>הישן לחדש</w:t>
      </w:r>
      <w:r>
        <w:rPr>
          <w:rFonts w:ascii="David" w:hAnsi="David" w:cs="David" w:hint="cs"/>
          <w:sz w:val="28"/>
          <w:szCs w:val="28"/>
          <w:rtl/>
        </w:rPr>
        <w:t xml:space="preserve"> (מספור חדש בכל סעיף).</w:t>
      </w:r>
    </w:p>
    <w:p w:rsidR="004747BF" w:rsidRPr="004D655A" w:rsidRDefault="004747BF" w:rsidP="00980609">
      <w:pPr>
        <w:pStyle w:val="ListParagraph"/>
        <w:numPr>
          <w:ilvl w:val="0"/>
          <w:numId w:val="23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ש</w:t>
      </w:r>
      <w:r w:rsidRPr="008232A3">
        <w:rPr>
          <w:rFonts w:ascii="David" w:hAnsi="David" w:cs="David"/>
          <w:sz w:val="28"/>
          <w:szCs w:val="28"/>
          <w:rtl/>
        </w:rPr>
        <w:t>אין רווחים מיותרים בין מאמר למאמר</w:t>
      </w:r>
      <w:r>
        <w:rPr>
          <w:rFonts w:ascii="David" w:hAnsi="David" w:cs="David" w:hint="cs"/>
          <w:sz w:val="28"/>
          <w:szCs w:val="28"/>
          <w:rtl/>
        </w:rPr>
        <w:t xml:space="preserve">, תוך הקפדה </w:t>
      </w:r>
      <w:r w:rsidRPr="008232A3">
        <w:rPr>
          <w:rFonts w:ascii="David" w:hAnsi="David" w:cs="David"/>
          <w:sz w:val="28"/>
          <w:szCs w:val="28"/>
          <w:rtl/>
        </w:rPr>
        <w:t xml:space="preserve">על </w:t>
      </w:r>
      <w:r w:rsidR="00980609">
        <w:rPr>
          <w:rFonts w:ascii="David" w:hAnsi="David" w:cs="David"/>
          <w:sz w:val="28"/>
          <w:szCs w:val="28"/>
        </w:rPr>
        <w:t>font</w:t>
      </w:r>
      <w:r w:rsidRPr="008232A3">
        <w:rPr>
          <w:rFonts w:ascii="David" w:hAnsi="David" w:cs="David"/>
          <w:sz w:val="28"/>
          <w:szCs w:val="28"/>
          <w:rtl/>
        </w:rPr>
        <w:t xml:space="preserve"> עקבי</w:t>
      </w:r>
      <w:r w:rsidRPr="004D655A">
        <w:rPr>
          <w:rFonts w:ascii="David" w:hAnsi="David" w:cs="David" w:hint="cs"/>
          <w:sz w:val="28"/>
          <w:szCs w:val="28"/>
          <w:rtl/>
        </w:rPr>
        <w:t>.</w:t>
      </w:r>
    </w:p>
    <w:p w:rsidR="004747BF" w:rsidRPr="00980609" w:rsidRDefault="004747BF" w:rsidP="004747BF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4747BF" w:rsidRPr="00980609" w:rsidRDefault="00980609" w:rsidP="004747BF">
      <w:pPr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 w:rsidRPr="00980609">
        <w:rPr>
          <w:rFonts w:ascii="David" w:hAnsi="David" w:cs="David" w:hint="cs"/>
          <w:b/>
          <w:bCs/>
          <w:sz w:val="36"/>
          <w:szCs w:val="36"/>
          <w:u w:val="single"/>
          <w:rtl/>
        </w:rPr>
        <w:t>בהצלחה!</w:t>
      </w:r>
    </w:p>
    <w:p w:rsidR="004747BF" w:rsidRDefault="004747BF" w:rsidP="004747BF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4747BF" w:rsidRDefault="004747BF" w:rsidP="004747BF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:rsidR="004747BF" w:rsidRPr="00980609" w:rsidRDefault="004747BF" w:rsidP="004747BF">
      <w:pPr>
        <w:jc w:val="center"/>
        <w:rPr>
          <w:rFonts w:ascii="David" w:hAnsi="David" w:cs="David"/>
          <w:b/>
          <w:bCs/>
          <w:color w:val="0066FF"/>
          <w:sz w:val="48"/>
          <w:szCs w:val="48"/>
          <w:u w:val="single"/>
          <w:rtl/>
        </w:rPr>
      </w:pPr>
      <w:r>
        <w:rPr>
          <w:rFonts w:ascii="David" w:hAnsi="David" w:cs="David"/>
          <w:b/>
          <w:bCs/>
          <w:sz w:val="28"/>
          <w:szCs w:val="28"/>
          <w:u w:val="single"/>
          <w:rtl/>
        </w:rPr>
        <w:br/>
      </w:r>
      <w:r w:rsidRPr="00980609">
        <w:rPr>
          <w:rFonts w:ascii="David" w:hAnsi="David" w:cs="David"/>
          <w:b/>
          <w:bCs/>
          <w:color w:val="0066FF"/>
          <w:sz w:val="48"/>
          <w:szCs w:val="48"/>
          <w:u w:val="single"/>
          <w:rtl/>
        </w:rPr>
        <w:t>בכל שאלה או בעיה אנא פנו:</w:t>
      </w:r>
    </w:p>
    <w:p w:rsidR="004747BF" w:rsidRPr="00980609" w:rsidRDefault="004747BF" w:rsidP="004747BF">
      <w:pPr>
        <w:jc w:val="center"/>
        <w:rPr>
          <w:rFonts w:ascii="David" w:eastAsiaTheme="minorEastAsia" w:hAnsi="David" w:cs="David"/>
          <w:noProof/>
          <w:color w:val="0066FF"/>
          <w:sz w:val="48"/>
          <w:szCs w:val="48"/>
        </w:rPr>
      </w:pPr>
      <w:bookmarkStart w:id="1" w:name="_MailAutoSig"/>
      <w:r w:rsidRPr="00980609">
        <w:rPr>
          <w:rFonts w:ascii="David" w:eastAsiaTheme="minorEastAsia" w:hAnsi="David" w:cs="David"/>
          <w:b/>
          <w:bCs/>
          <w:noProof/>
          <w:color w:val="0066FF"/>
          <w:sz w:val="48"/>
          <w:szCs w:val="48"/>
          <w:rtl/>
        </w:rPr>
        <w:t>מנהל הסגל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</w:rPr>
        <w:t xml:space="preserve"> 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  <w:rtl/>
        </w:rPr>
        <w:t>הפקולטה לרפואה (מחולל קורות חיים)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  <w:rtl/>
        </w:rPr>
        <w:br/>
      </w:r>
      <w:r w:rsidRPr="00980609">
        <w:rPr>
          <w:rFonts w:ascii="David" w:eastAsiaTheme="minorEastAsia" w:hAnsi="David" w:cs="David"/>
          <w:b/>
          <w:bCs/>
          <w:noProof/>
          <w:color w:val="0066FF"/>
          <w:sz w:val="48"/>
          <w:szCs w:val="48"/>
        </w:rPr>
        <w:t>|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</w:rPr>
        <w:t xml:space="preserve"> Tel: +972-77-8875309 </w:t>
      </w:r>
      <w:r w:rsidRPr="00980609">
        <w:rPr>
          <w:rFonts w:ascii="David" w:eastAsiaTheme="minorEastAsia" w:hAnsi="David" w:cs="David"/>
          <w:b/>
          <w:bCs/>
          <w:noProof/>
          <w:color w:val="0066FF"/>
          <w:sz w:val="48"/>
          <w:szCs w:val="48"/>
        </w:rPr>
        <w:t xml:space="preserve">| 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</w:rPr>
        <w:t>Fax: +972-4-8517008 </w:t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  <w:rtl/>
        </w:rPr>
        <w:t> </w:t>
      </w:r>
      <w:r w:rsidR="00980609">
        <w:rPr>
          <w:rFonts w:ascii="David" w:eastAsiaTheme="minorEastAsia" w:hAnsi="David" w:cs="David"/>
          <w:noProof/>
          <w:color w:val="0066FF"/>
          <w:sz w:val="48"/>
          <w:szCs w:val="48"/>
          <w:rtl/>
        </w:rPr>
        <w:br/>
      </w:r>
      <w:r w:rsidRPr="00980609">
        <w:rPr>
          <w:rFonts w:ascii="David" w:eastAsiaTheme="minorEastAsia" w:hAnsi="David" w:cs="David"/>
          <w:noProof/>
          <w:color w:val="0066FF"/>
          <w:sz w:val="48"/>
          <w:szCs w:val="48"/>
          <w:u w:val="single"/>
        </w:rPr>
        <w:t>email: medcvadmin@technion.ac.il</w:t>
      </w:r>
      <w:bookmarkEnd w:id="1"/>
    </w:p>
    <w:p w:rsidR="004747BF" w:rsidRPr="004747BF" w:rsidRDefault="004747BF" w:rsidP="004747BF">
      <w:pPr>
        <w:jc w:val="center"/>
        <w:rPr>
          <w:rFonts w:ascii="David" w:hAnsi="David" w:cs="David"/>
          <w:sz w:val="28"/>
          <w:szCs w:val="28"/>
        </w:rPr>
      </w:pPr>
    </w:p>
    <w:p w:rsidR="004747BF" w:rsidRPr="004747BF" w:rsidRDefault="004747BF" w:rsidP="004747BF">
      <w:pPr>
        <w:rPr>
          <w:rFonts w:ascii="David" w:hAnsi="David" w:cs="David"/>
          <w:sz w:val="28"/>
          <w:szCs w:val="28"/>
        </w:rPr>
      </w:pPr>
    </w:p>
    <w:p w:rsidR="00AB12B7" w:rsidRPr="004747BF" w:rsidRDefault="00AB12B7" w:rsidP="004747BF">
      <w:pPr>
        <w:rPr>
          <w:rFonts w:ascii="David" w:hAnsi="David" w:cs="David"/>
          <w:sz w:val="28"/>
          <w:szCs w:val="28"/>
        </w:rPr>
      </w:pPr>
    </w:p>
    <w:sectPr w:rsidR="00AB12B7" w:rsidRPr="004747BF" w:rsidSect="001B011B">
      <w:headerReference w:type="default" r:id="rId18"/>
      <w:footerReference w:type="default" r:id="rId19"/>
      <w:pgSz w:w="11906" w:h="16838"/>
      <w:pgMar w:top="1134" w:right="851" w:bottom="113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098" w:rsidRDefault="00054098" w:rsidP="005F6233">
      <w:pPr>
        <w:spacing w:after="0" w:line="240" w:lineRule="auto"/>
      </w:pPr>
      <w:r>
        <w:separator/>
      </w:r>
    </w:p>
  </w:endnote>
  <w:endnote w:type="continuationSeparator" w:id="0">
    <w:p w:rsidR="00054098" w:rsidRDefault="00054098" w:rsidP="005F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Light">
    <w:charset w:val="00"/>
    <w:family w:val="auto"/>
    <w:pitch w:val="variable"/>
    <w:sig w:usb0="80000267" w:usb1="00000000" w:usb2="00000000" w:usb3="00000000" w:csb0="000001F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71121743"/>
      <w:docPartObj>
        <w:docPartGallery w:val="Page Numbers (Bottom of Page)"/>
        <w:docPartUnique/>
      </w:docPartObj>
    </w:sdtPr>
    <w:sdtEndPr>
      <w:rPr>
        <w:cs/>
      </w:rPr>
    </w:sdtEndPr>
    <w:sdtContent>
      <w:p w:rsidR="00A712C8" w:rsidRDefault="00A712C8">
        <w:pPr>
          <w:pStyle w:val="Footer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490B41" w:rsidRPr="00490B41">
          <w:rPr>
            <w:noProof/>
            <w:rtl/>
            <w:lang w:val="he-IL"/>
          </w:rPr>
          <w:t>5</w:t>
        </w:r>
        <w:r>
          <w:fldChar w:fldCharType="end"/>
        </w:r>
      </w:p>
    </w:sdtContent>
  </w:sdt>
  <w:p w:rsidR="00A712C8" w:rsidRDefault="00A71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098" w:rsidRDefault="00054098" w:rsidP="005F6233">
      <w:pPr>
        <w:spacing w:after="0" w:line="240" w:lineRule="auto"/>
      </w:pPr>
      <w:r>
        <w:separator/>
      </w:r>
    </w:p>
  </w:footnote>
  <w:footnote w:type="continuationSeparator" w:id="0">
    <w:p w:rsidR="00054098" w:rsidRDefault="00054098" w:rsidP="005F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33" w:rsidRDefault="005F6233">
    <w:pPr>
      <w:pStyle w:val="Head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10E3444" wp14:editId="68F7E0C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516" cy="10698644"/>
          <wp:effectExtent l="0" t="0" r="0" b="762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rs.STAFF\AppData\Local\Microsoft\Windows\INetCache\Content.Word\A4_medic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6516" cy="10698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0104" w:rsidRDefault="00810104">
    <w:pPr>
      <w:pStyle w:val="Header"/>
      <w:rPr>
        <w:rtl/>
      </w:rPr>
    </w:pPr>
  </w:p>
  <w:p w:rsidR="00810104" w:rsidRDefault="00810104">
    <w:pPr>
      <w:pStyle w:val="Header"/>
      <w:rPr>
        <w:rtl/>
      </w:rPr>
    </w:pPr>
  </w:p>
  <w:p w:rsidR="00810104" w:rsidRDefault="00810104">
    <w:pPr>
      <w:pStyle w:val="Header"/>
      <w:rPr>
        <w:rtl/>
      </w:rPr>
    </w:pPr>
  </w:p>
  <w:p w:rsidR="00810104" w:rsidRDefault="00810104" w:rsidP="00810104">
    <w:pPr>
      <w:pStyle w:val="CompanyName"/>
      <w:spacing w:line="276" w:lineRule="auto"/>
      <w:ind w:left="142"/>
      <w:jc w:val="both"/>
      <w:rPr>
        <w:rFonts w:ascii="Gill Sans" w:eastAsia="Calibri" w:hAnsi="Gill Sans" w:cs="Gill Sans"/>
        <w:caps w:val="0"/>
        <w:color w:val="002060"/>
        <w:sz w:val="22"/>
        <w:szCs w:val="22"/>
      </w:rPr>
    </w:pPr>
  </w:p>
  <w:p w:rsidR="00810104" w:rsidRDefault="00810104" w:rsidP="00810104">
    <w:pPr>
      <w:pStyle w:val="CompanyName"/>
      <w:spacing w:line="276" w:lineRule="auto"/>
      <w:ind w:left="142"/>
      <w:jc w:val="both"/>
      <w:rPr>
        <w:rFonts w:ascii="Gill Sans" w:hAnsi="Gill Sans" w:cs="Gill Sans"/>
        <w:caps w:val="0"/>
        <w:color w:val="002060"/>
        <w:sz w:val="22"/>
        <w:szCs w:val="22"/>
      </w:rPr>
    </w:pPr>
    <w:r w:rsidRPr="00BB1235">
      <w:rPr>
        <w:rFonts w:ascii="Gill Sans" w:eastAsia="Calibri" w:hAnsi="Gill Sans" w:cs="Gill Sans"/>
        <w:caps w:val="0"/>
        <w:color w:val="002060"/>
        <w:sz w:val="22"/>
        <w:szCs w:val="22"/>
      </w:rPr>
      <w:t>Office of the Dean</w:t>
    </w:r>
    <w:r w:rsidRPr="00BB1235">
      <w:rPr>
        <w:rFonts w:ascii="Gill Sans" w:hAnsi="Gill Sans" w:cs="Gill Sans"/>
        <w:caps w:val="0"/>
        <w:color w:val="002060"/>
        <w:sz w:val="22"/>
        <w:szCs w:val="22"/>
      </w:rPr>
      <w:t xml:space="preserve"> </w:t>
    </w:r>
  </w:p>
  <w:p w:rsidR="00810104" w:rsidRPr="00CC15A0" w:rsidRDefault="00A712C8" w:rsidP="00A712C8">
    <w:pPr>
      <w:pStyle w:val="CompanyName"/>
      <w:spacing w:line="276" w:lineRule="auto"/>
      <w:ind w:left="142"/>
      <w:jc w:val="left"/>
      <w:rPr>
        <w:rFonts w:asciiTheme="minorBidi" w:hAnsiTheme="minorBidi" w:cstheme="minorBidi"/>
        <w:b/>
        <w:bCs/>
        <w:color w:val="002060"/>
        <w:sz w:val="22"/>
        <w:szCs w:val="22"/>
        <w:rtl/>
      </w:rPr>
    </w:pPr>
    <w:r w:rsidRPr="00CC15A0">
      <w:rPr>
        <w:rFonts w:asciiTheme="minorBidi" w:hAnsiTheme="minorBidi" w:cstheme="minorBidi"/>
        <w:b/>
        <w:bCs/>
        <w:color w:val="002060"/>
        <w:sz w:val="22"/>
        <w:szCs w:val="22"/>
        <w:rtl/>
      </w:rPr>
      <w:t>מנהל</w:t>
    </w:r>
    <w:r w:rsidR="00810104" w:rsidRPr="00CC15A0">
      <w:rPr>
        <w:rFonts w:asciiTheme="minorBidi" w:hAnsiTheme="minorBidi" w:cstheme="minorBidi"/>
        <w:b/>
        <w:bCs/>
        <w:color w:val="002060"/>
        <w:sz w:val="22"/>
        <w:szCs w:val="22"/>
        <w:rtl/>
      </w:rPr>
      <w:t xml:space="preserve"> </w:t>
    </w:r>
    <w:r w:rsidRPr="00CC15A0">
      <w:rPr>
        <w:rFonts w:asciiTheme="minorBidi" w:hAnsiTheme="minorBidi" w:cstheme="minorBidi"/>
        <w:b/>
        <w:bCs/>
        <w:color w:val="002060"/>
        <w:sz w:val="22"/>
        <w:szCs w:val="22"/>
        <w:rtl/>
      </w:rPr>
      <w:t>הסגל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5B77"/>
    <w:multiLevelType w:val="hybridMultilevel"/>
    <w:tmpl w:val="EF16DE10"/>
    <w:lvl w:ilvl="0" w:tplc="7792A8D8">
      <w:start w:val="4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6C8A"/>
    <w:multiLevelType w:val="hybridMultilevel"/>
    <w:tmpl w:val="F0F8DE14"/>
    <w:lvl w:ilvl="0" w:tplc="B9D6E984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E6A9D"/>
    <w:multiLevelType w:val="hybridMultilevel"/>
    <w:tmpl w:val="5E904334"/>
    <w:lvl w:ilvl="0" w:tplc="3A043C52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7B93"/>
    <w:multiLevelType w:val="hybridMultilevel"/>
    <w:tmpl w:val="876A5F14"/>
    <w:lvl w:ilvl="0" w:tplc="C972D8B8">
      <w:start w:val="15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16E26"/>
    <w:multiLevelType w:val="hybridMultilevel"/>
    <w:tmpl w:val="5600C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04145"/>
    <w:multiLevelType w:val="hybridMultilevel"/>
    <w:tmpl w:val="7910E244"/>
    <w:lvl w:ilvl="0" w:tplc="401E406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254EF"/>
    <w:multiLevelType w:val="hybridMultilevel"/>
    <w:tmpl w:val="1320F306"/>
    <w:lvl w:ilvl="0" w:tplc="401E406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D29B0"/>
    <w:multiLevelType w:val="hybridMultilevel"/>
    <w:tmpl w:val="CA0EF684"/>
    <w:lvl w:ilvl="0" w:tplc="188C2A3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118F"/>
    <w:multiLevelType w:val="hybridMultilevel"/>
    <w:tmpl w:val="44C0FB80"/>
    <w:lvl w:ilvl="0" w:tplc="04AEC93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1F1BEF"/>
    <w:multiLevelType w:val="hybridMultilevel"/>
    <w:tmpl w:val="130AC83A"/>
    <w:lvl w:ilvl="0" w:tplc="DDF213D4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B4F75"/>
    <w:multiLevelType w:val="hybridMultilevel"/>
    <w:tmpl w:val="623CE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409B9"/>
    <w:multiLevelType w:val="hybridMultilevel"/>
    <w:tmpl w:val="329C06BC"/>
    <w:lvl w:ilvl="0" w:tplc="E2C06124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12B52"/>
    <w:multiLevelType w:val="hybridMultilevel"/>
    <w:tmpl w:val="099609C8"/>
    <w:lvl w:ilvl="0" w:tplc="1B8E651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839E7"/>
    <w:multiLevelType w:val="hybridMultilevel"/>
    <w:tmpl w:val="8FAC3AD4"/>
    <w:lvl w:ilvl="0" w:tplc="76D8B2FA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10D24"/>
    <w:multiLevelType w:val="hybridMultilevel"/>
    <w:tmpl w:val="6F323EFA"/>
    <w:lvl w:ilvl="0" w:tplc="42EA5AF8">
      <w:start w:val="15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E0263"/>
    <w:multiLevelType w:val="hybridMultilevel"/>
    <w:tmpl w:val="0D500226"/>
    <w:lvl w:ilvl="0" w:tplc="9E84D12C">
      <w:start w:val="15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65ADE"/>
    <w:multiLevelType w:val="hybridMultilevel"/>
    <w:tmpl w:val="046AC06E"/>
    <w:lvl w:ilvl="0" w:tplc="E7F0633A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7015C"/>
    <w:multiLevelType w:val="hybridMultilevel"/>
    <w:tmpl w:val="A5C4C1FE"/>
    <w:lvl w:ilvl="0" w:tplc="C12C46C6">
      <w:start w:val="4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E55F9"/>
    <w:multiLevelType w:val="hybridMultilevel"/>
    <w:tmpl w:val="3F3C62F2"/>
    <w:lvl w:ilvl="0" w:tplc="553EAA42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C2F71"/>
    <w:multiLevelType w:val="hybridMultilevel"/>
    <w:tmpl w:val="3D2AFCD8"/>
    <w:lvl w:ilvl="0" w:tplc="70420320">
      <w:start w:val="1"/>
      <w:numFmt w:val="decimal"/>
      <w:lvlText w:val="%1."/>
      <w:lvlJc w:val="left"/>
      <w:pPr>
        <w:ind w:left="720" w:hanging="360"/>
      </w:pPr>
      <w:rPr>
        <w:color w:val="1F497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B3921"/>
    <w:multiLevelType w:val="hybridMultilevel"/>
    <w:tmpl w:val="ED64BA48"/>
    <w:lvl w:ilvl="0" w:tplc="848A3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24086"/>
    <w:multiLevelType w:val="hybridMultilevel"/>
    <w:tmpl w:val="CA5A5FC8"/>
    <w:lvl w:ilvl="0" w:tplc="FC48F2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80DFA"/>
    <w:multiLevelType w:val="hybridMultilevel"/>
    <w:tmpl w:val="ED4C37E6"/>
    <w:lvl w:ilvl="0" w:tplc="CFCC800C">
      <w:start w:val="15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C3095E"/>
    <w:multiLevelType w:val="hybridMultilevel"/>
    <w:tmpl w:val="B56213A4"/>
    <w:lvl w:ilvl="0" w:tplc="AF9A2BE0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9"/>
  </w:num>
  <w:num w:numId="5">
    <w:abstractNumId w:val="11"/>
  </w:num>
  <w:num w:numId="6">
    <w:abstractNumId w:val="7"/>
  </w:num>
  <w:num w:numId="7">
    <w:abstractNumId w:val="23"/>
  </w:num>
  <w:num w:numId="8">
    <w:abstractNumId w:val="16"/>
  </w:num>
  <w:num w:numId="9">
    <w:abstractNumId w:val="13"/>
  </w:num>
  <w:num w:numId="10">
    <w:abstractNumId w:val="2"/>
  </w:num>
  <w:num w:numId="11">
    <w:abstractNumId w:val="18"/>
  </w:num>
  <w:num w:numId="12">
    <w:abstractNumId w:val="0"/>
  </w:num>
  <w:num w:numId="13">
    <w:abstractNumId w:val="17"/>
  </w:num>
  <w:num w:numId="14">
    <w:abstractNumId w:val="12"/>
  </w:num>
  <w:num w:numId="15">
    <w:abstractNumId w:val="6"/>
  </w:num>
  <w:num w:numId="16">
    <w:abstractNumId w:val="5"/>
  </w:num>
  <w:num w:numId="17">
    <w:abstractNumId w:val="3"/>
  </w:num>
  <w:num w:numId="18">
    <w:abstractNumId w:val="22"/>
  </w:num>
  <w:num w:numId="19">
    <w:abstractNumId w:val="15"/>
  </w:num>
  <w:num w:numId="20">
    <w:abstractNumId w:val="14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1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FB"/>
    <w:rsid w:val="00000387"/>
    <w:rsid w:val="000069CE"/>
    <w:rsid w:val="000222CE"/>
    <w:rsid w:val="000232AA"/>
    <w:rsid w:val="00054098"/>
    <w:rsid w:val="00064A4D"/>
    <w:rsid w:val="00066AC3"/>
    <w:rsid w:val="00082027"/>
    <w:rsid w:val="00083E6F"/>
    <w:rsid w:val="000A5530"/>
    <w:rsid w:val="000A5C20"/>
    <w:rsid w:val="000B11B4"/>
    <w:rsid w:val="000B4EA6"/>
    <w:rsid w:val="000C35BC"/>
    <w:rsid w:val="000D3F24"/>
    <w:rsid w:val="000D764F"/>
    <w:rsid w:val="000F1FB8"/>
    <w:rsid w:val="000F4A69"/>
    <w:rsid w:val="0010148B"/>
    <w:rsid w:val="0011250D"/>
    <w:rsid w:val="001128B2"/>
    <w:rsid w:val="00113761"/>
    <w:rsid w:val="00117847"/>
    <w:rsid w:val="00127296"/>
    <w:rsid w:val="00137D69"/>
    <w:rsid w:val="00163B3E"/>
    <w:rsid w:val="0017723C"/>
    <w:rsid w:val="00182CD5"/>
    <w:rsid w:val="0019314A"/>
    <w:rsid w:val="001938DB"/>
    <w:rsid w:val="00196498"/>
    <w:rsid w:val="001972FE"/>
    <w:rsid w:val="001A6F6E"/>
    <w:rsid w:val="001B011B"/>
    <w:rsid w:val="001B19D5"/>
    <w:rsid w:val="001F1BC9"/>
    <w:rsid w:val="00203478"/>
    <w:rsid w:val="0020644E"/>
    <w:rsid w:val="00233DE5"/>
    <w:rsid w:val="002619FF"/>
    <w:rsid w:val="00262F28"/>
    <w:rsid w:val="00277170"/>
    <w:rsid w:val="002A0D1C"/>
    <w:rsid w:val="002B0E46"/>
    <w:rsid w:val="002B4956"/>
    <w:rsid w:val="002B4CFF"/>
    <w:rsid w:val="002C2401"/>
    <w:rsid w:val="002D45AA"/>
    <w:rsid w:val="0030141C"/>
    <w:rsid w:val="00301807"/>
    <w:rsid w:val="003149EE"/>
    <w:rsid w:val="00315A11"/>
    <w:rsid w:val="003248E7"/>
    <w:rsid w:val="00356E59"/>
    <w:rsid w:val="003611AE"/>
    <w:rsid w:val="003A3C4E"/>
    <w:rsid w:val="003A53BA"/>
    <w:rsid w:val="003B4B8F"/>
    <w:rsid w:val="003C0DD8"/>
    <w:rsid w:val="003E0E95"/>
    <w:rsid w:val="00423BED"/>
    <w:rsid w:val="0042432A"/>
    <w:rsid w:val="00451CB6"/>
    <w:rsid w:val="00452070"/>
    <w:rsid w:val="00461BDA"/>
    <w:rsid w:val="004747BF"/>
    <w:rsid w:val="00490B41"/>
    <w:rsid w:val="00490E49"/>
    <w:rsid w:val="004C53DA"/>
    <w:rsid w:val="004E3E0B"/>
    <w:rsid w:val="004F63F5"/>
    <w:rsid w:val="00500B3E"/>
    <w:rsid w:val="00512767"/>
    <w:rsid w:val="00531C6A"/>
    <w:rsid w:val="00537A55"/>
    <w:rsid w:val="00543AF2"/>
    <w:rsid w:val="00553273"/>
    <w:rsid w:val="0056551F"/>
    <w:rsid w:val="005708C3"/>
    <w:rsid w:val="00575013"/>
    <w:rsid w:val="00581AB2"/>
    <w:rsid w:val="00586026"/>
    <w:rsid w:val="005A766F"/>
    <w:rsid w:val="005B27A5"/>
    <w:rsid w:val="005C1ED4"/>
    <w:rsid w:val="005C7401"/>
    <w:rsid w:val="005D0A05"/>
    <w:rsid w:val="005D315E"/>
    <w:rsid w:val="005D52F2"/>
    <w:rsid w:val="005F3CF3"/>
    <w:rsid w:val="005F6233"/>
    <w:rsid w:val="00600276"/>
    <w:rsid w:val="006006A8"/>
    <w:rsid w:val="00603DC1"/>
    <w:rsid w:val="00625133"/>
    <w:rsid w:val="00630E79"/>
    <w:rsid w:val="00632008"/>
    <w:rsid w:val="006440B5"/>
    <w:rsid w:val="006479A0"/>
    <w:rsid w:val="00676A1F"/>
    <w:rsid w:val="006A5B00"/>
    <w:rsid w:val="006F4D42"/>
    <w:rsid w:val="007013A1"/>
    <w:rsid w:val="00767EDB"/>
    <w:rsid w:val="007801E0"/>
    <w:rsid w:val="007936D1"/>
    <w:rsid w:val="00794885"/>
    <w:rsid w:val="007B2C52"/>
    <w:rsid w:val="007C090F"/>
    <w:rsid w:val="00810104"/>
    <w:rsid w:val="008124EF"/>
    <w:rsid w:val="008359E3"/>
    <w:rsid w:val="00851980"/>
    <w:rsid w:val="008649F7"/>
    <w:rsid w:val="0086675B"/>
    <w:rsid w:val="00876088"/>
    <w:rsid w:val="00883179"/>
    <w:rsid w:val="008A52C6"/>
    <w:rsid w:val="008B5FF0"/>
    <w:rsid w:val="008B7B01"/>
    <w:rsid w:val="008C4172"/>
    <w:rsid w:val="008D1464"/>
    <w:rsid w:val="008D32DB"/>
    <w:rsid w:val="008D6F79"/>
    <w:rsid w:val="008F1D09"/>
    <w:rsid w:val="008F2575"/>
    <w:rsid w:val="008F4044"/>
    <w:rsid w:val="009000F0"/>
    <w:rsid w:val="009067AF"/>
    <w:rsid w:val="00923080"/>
    <w:rsid w:val="00924ADB"/>
    <w:rsid w:val="0094400D"/>
    <w:rsid w:val="00956165"/>
    <w:rsid w:val="00980609"/>
    <w:rsid w:val="009812C0"/>
    <w:rsid w:val="0098788A"/>
    <w:rsid w:val="009A4AAD"/>
    <w:rsid w:val="009B421D"/>
    <w:rsid w:val="009D23EA"/>
    <w:rsid w:val="009E078B"/>
    <w:rsid w:val="009F05C8"/>
    <w:rsid w:val="009F7C27"/>
    <w:rsid w:val="00A017DC"/>
    <w:rsid w:val="00A078E5"/>
    <w:rsid w:val="00A51C75"/>
    <w:rsid w:val="00A712C8"/>
    <w:rsid w:val="00A96CD1"/>
    <w:rsid w:val="00AA726E"/>
    <w:rsid w:val="00AB12B7"/>
    <w:rsid w:val="00AB4A12"/>
    <w:rsid w:val="00AD3DD0"/>
    <w:rsid w:val="00AD509B"/>
    <w:rsid w:val="00AF0A2E"/>
    <w:rsid w:val="00AF1585"/>
    <w:rsid w:val="00AF1663"/>
    <w:rsid w:val="00AF5A72"/>
    <w:rsid w:val="00B112FC"/>
    <w:rsid w:val="00B12CCB"/>
    <w:rsid w:val="00B21641"/>
    <w:rsid w:val="00B367C2"/>
    <w:rsid w:val="00B4072F"/>
    <w:rsid w:val="00B62887"/>
    <w:rsid w:val="00B729D8"/>
    <w:rsid w:val="00B73224"/>
    <w:rsid w:val="00BE14BC"/>
    <w:rsid w:val="00BF77B7"/>
    <w:rsid w:val="00C16158"/>
    <w:rsid w:val="00C17EBE"/>
    <w:rsid w:val="00C2303E"/>
    <w:rsid w:val="00C54C84"/>
    <w:rsid w:val="00C62B34"/>
    <w:rsid w:val="00CA632F"/>
    <w:rsid w:val="00CB0F5F"/>
    <w:rsid w:val="00CB7C56"/>
    <w:rsid w:val="00CC15A0"/>
    <w:rsid w:val="00CD0D96"/>
    <w:rsid w:val="00CD1659"/>
    <w:rsid w:val="00CD64B7"/>
    <w:rsid w:val="00D14CD2"/>
    <w:rsid w:val="00D1541C"/>
    <w:rsid w:val="00D3245D"/>
    <w:rsid w:val="00D565BB"/>
    <w:rsid w:val="00DB66FB"/>
    <w:rsid w:val="00DC21C7"/>
    <w:rsid w:val="00DD04F6"/>
    <w:rsid w:val="00DD39AE"/>
    <w:rsid w:val="00DD6FD4"/>
    <w:rsid w:val="00DF1F62"/>
    <w:rsid w:val="00E01170"/>
    <w:rsid w:val="00E10D12"/>
    <w:rsid w:val="00E46FDC"/>
    <w:rsid w:val="00E57A5A"/>
    <w:rsid w:val="00E672D7"/>
    <w:rsid w:val="00E672E5"/>
    <w:rsid w:val="00E72DB1"/>
    <w:rsid w:val="00E93B0D"/>
    <w:rsid w:val="00E94881"/>
    <w:rsid w:val="00E964F7"/>
    <w:rsid w:val="00E96DAB"/>
    <w:rsid w:val="00E9768D"/>
    <w:rsid w:val="00EA34DC"/>
    <w:rsid w:val="00EB363D"/>
    <w:rsid w:val="00EB4152"/>
    <w:rsid w:val="00ED5727"/>
    <w:rsid w:val="00F00964"/>
    <w:rsid w:val="00F13ED0"/>
    <w:rsid w:val="00F444A0"/>
    <w:rsid w:val="00F513CE"/>
    <w:rsid w:val="00F6054D"/>
    <w:rsid w:val="00F83060"/>
    <w:rsid w:val="00F87C32"/>
    <w:rsid w:val="00F95DD9"/>
    <w:rsid w:val="00FA6328"/>
    <w:rsid w:val="00FA71A0"/>
    <w:rsid w:val="00FD2603"/>
    <w:rsid w:val="00FE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83E9B"/>
  <w15:chartTrackingRefBased/>
  <w15:docId w15:val="{4DD62CF0-C5F8-4C74-B729-450446F0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2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233"/>
  </w:style>
  <w:style w:type="paragraph" w:styleId="Footer">
    <w:name w:val="footer"/>
    <w:basedOn w:val="Normal"/>
    <w:link w:val="FooterChar"/>
    <w:uiPriority w:val="99"/>
    <w:unhideWhenUsed/>
    <w:rsid w:val="005F62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233"/>
  </w:style>
  <w:style w:type="paragraph" w:customStyle="1" w:styleId="BodyA">
    <w:name w:val="Body A"/>
    <w:rsid w:val="00810104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140"/>
      </w:tabs>
      <w:suppressAutoHyphens/>
      <w:spacing w:after="0" w:line="240" w:lineRule="auto"/>
      <w:jc w:val="both"/>
    </w:pPr>
    <w:rPr>
      <w:rFonts w:ascii="Gill Sans Light" w:eastAsia="Gill Sans Light" w:hAnsi="Gill Sans Light" w:cs="Gill Sans Light"/>
      <w:color w:val="000000"/>
      <w:sz w:val="24"/>
      <w:szCs w:val="24"/>
      <w:bdr w:val="nil"/>
    </w:rPr>
  </w:style>
  <w:style w:type="paragraph" w:customStyle="1" w:styleId="CompanyName">
    <w:name w:val="Company Name"/>
    <w:next w:val="Normal"/>
    <w:rsid w:val="008101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right"/>
    </w:pPr>
    <w:rPr>
      <w:rFonts w:ascii="Arial Black" w:eastAsia="Arial Unicode MS" w:hAnsi="Arial Black" w:cs="Arial Unicode MS"/>
      <w:caps/>
      <w:color w:val="000000"/>
      <w:sz w:val="16"/>
      <w:szCs w:val="16"/>
      <w:bdr w:val="nil"/>
    </w:rPr>
  </w:style>
  <w:style w:type="paragraph" w:styleId="BodyText">
    <w:name w:val="Body Text"/>
    <w:basedOn w:val="Normal"/>
    <w:link w:val="BodyTextChar"/>
    <w:semiHidden/>
    <w:unhideWhenUsed/>
    <w:rsid w:val="00DB66FB"/>
    <w:pPr>
      <w:spacing w:after="0" w:line="240" w:lineRule="auto"/>
    </w:pPr>
    <w:rPr>
      <w:rFonts w:ascii="Times New Roman" w:cs="David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B66FB"/>
    <w:rPr>
      <w:rFonts w:ascii="Times New Roman" w:cs="David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6F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6FB"/>
    <w:rPr>
      <w:rFonts w:ascii="Tahoma" w:hAnsi="Tahoma" w:cs="Tahoma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541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2DB1"/>
    <w:pPr>
      <w:ind w:left="720"/>
      <w:contextualSpacing/>
    </w:pPr>
  </w:style>
  <w:style w:type="table" w:styleId="TableGrid">
    <w:name w:val="Table Grid"/>
    <w:basedOn w:val="TableNormal"/>
    <w:uiPriority w:val="39"/>
    <w:rsid w:val="00182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0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1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omi.MEDICINE\AppData\Roaming\Microsoft\Templates\&#1500;&#1513;&#1499;&#1514;%20&#1491;&#1497;&#1511;&#1503;%20&#1506;&#1489;&#1512;&#1497;&#1514;%20&#1505;&#1493;&#1508;&#149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1075A-1B68-4BFD-B3EF-A8CB55EB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לשכת דיקן עברית סופי</Template>
  <TotalTime>206</TotalTime>
  <Pages>5</Pages>
  <Words>396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</dc:creator>
  <cp:keywords/>
  <dc:description/>
  <cp:lastModifiedBy>Dean Staff</cp:lastModifiedBy>
  <cp:revision>8</cp:revision>
  <cp:lastPrinted>2020-02-11T11:24:00Z</cp:lastPrinted>
  <dcterms:created xsi:type="dcterms:W3CDTF">2020-02-10T09:54:00Z</dcterms:created>
  <dcterms:modified xsi:type="dcterms:W3CDTF">2020-02-12T07:49:00Z</dcterms:modified>
</cp:coreProperties>
</file>